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BB201" w14:textId="36885CDE" w:rsidR="00B26B49" w:rsidRPr="00D536E1" w:rsidRDefault="00B26B49" w:rsidP="00B26B49">
      <w:pPr>
        <w:pStyle w:val="BasicParagraphA4"/>
        <w:spacing w:before="640" w:after="840"/>
        <w:jc w:val="right"/>
        <w:rPr>
          <w:rFonts w:ascii="Arial" w:hAnsi="Arial" w:cs="Arial"/>
          <w:b/>
          <w:bCs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sectPr w:rsidR="00B26B49" w:rsidRPr="00D536E1" w:rsidSect="00B26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288" w:footer="288" w:gutter="0"/>
          <w:cols w:sep="1" w:space="720"/>
          <w:docGrid w:linePitch="326"/>
        </w:sectPr>
      </w:pPr>
      <w:r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Club Name Club Number</w:t>
      </w:r>
      <w:r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 w:rsidRPr="00D536E1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Club Meeting Theme</w:t>
      </w:r>
    </w:p>
    <w:p w14:paraId="36E77971" w14:textId="06ECFDB7" w:rsidR="00C94E7D" w:rsidRDefault="00C94E7D" w:rsidP="00C94E7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Month, Day YYYY</w:t>
      </w:r>
    </w:p>
    <w:p w14:paraId="4CCE0F06" w14:textId="77777777" w:rsidR="00C94E7D" w:rsidRPr="00C94E7D" w:rsidRDefault="00C94E7D" w:rsidP="00C94E7D">
      <w:pPr>
        <w:rPr>
          <w:rFonts w:ascii="Arial" w:hAnsi="Arial" w:cs="Arial"/>
          <w:b/>
          <w:bCs/>
          <w:sz w:val="22"/>
          <w:szCs w:val="22"/>
        </w:rPr>
      </w:pPr>
    </w:p>
    <w:p w14:paraId="5C43B337" w14:textId="08D03755" w:rsidR="00B26B49" w:rsidRPr="006A35B7" w:rsidRDefault="00B26B49" w:rsidP="00B26B49">
      <w:pPr>
        <w:pStyle w:val="Heading3"/>
        <w:spacing w:before="120"/>
        <w:ind w:right="86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>President</w:t>
      </w:r>
    </w:p>
    <w:p w14:paraId="2C3F2916" w14:textId="3CBEFACE" w:rsidR="00B26B49" w:rsidRPr="00D536E1" w:rsidRDefault="00482E82" w:rsidP="00B26B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Jane</w:t>
      </w:r>
      <w:r w:rsidR="00B26B49" w:rsidRPr="00D536E1">
        <w:rPr>
          <w:rFonts w:ascii="Arial" w:hAnsi="Arial" w:cs="Arial"/>
          <w:sz w:val="22"/>
          <w:szCs w:val="22"/>
        </w:rPr>
        <w:t xml:space="preserve"> Doe</w:t>
      </w:r>
    </w:p>
    <w:p w14:paraId="0E17FE3F" w14:textId="77777777" w:rsidR="00B26B49" w:rsidRPr="006A35B7" w:rsidRDefault="00B26B49" w:rsidP="00B26B49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>VP Education</w:t>
      </w:r>
    </w:p>
    <w:p w14:paraId="498174C7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John Doe</w:t>
      </w:r>
    </w:p>
    <w:p w14:paraId="0669D17C" w14:textId="77777777" w:rsidR="00B26B49" w:rsidRPr="006A35B7" w:rsidRDefault="00B26B49" w:rsidP="00B26B49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>VP Membership</w:t>
      </w:r>
    </w:p>
    <w:p w14:paraId="249637B3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Jane Doe</w:t>
      </w:r>
    </w:p>
    <w:p w14:paraId="31E3839A" w14:textId="77777777" w:rsidR="00B26B49" w:rsidRPr="006A35B7" w:rsidRDefault="00B26B49" w:rsidP="00B26B49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>VP Public Relations</w:t>
      </w:r>
    </w:p>
    <w:p w14:paraId="003C7FEB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Jane Doe</w:t>
      </w:r>
    </w:p>
    <w:p w14:paraId="2C040D19" w14:textId="77777777" w:rsidR="00B26B49" w:rsidRPr="006A35B7" w:rsidRDefault="00B26B49" w:rsidP="00B26B49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 xml:space="preserve">Secretary </w:t>
      </w:r>
    </w:p>
    <w:p w14:paraId="327750CD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John Doe</w:t>
      </w:r>
    </w:p>
    <w:p w14:paraId="26638CBC" w14:textId="77777777" w:rsidR="00B26B49" w:rsidRPr="006A35B7" w:rsidRDefault="00B26B49" w:rsidP="00B26B49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>Treasurer</w:t>
      </w:r>
    </w:p>
    <w:p w14:paraId="541ACDFB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Jane Doe</w:t>
      </w:r>
    </w:p>
    <w:p w14:paraId="235CED2D" w14:textId="77777777" w:rsidR="00B26B49" w:rsidRPr="006A35B7" w:rsidRDefault="00B26B49" w:rsidP="00B26B49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>Sergeant at Arms</w:t>
      </w:r>
    </w:p>
    <w:p w14:paraId="3F03ACC4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John Doe</w:t>
      </w:r>
    </w:p>
    <w:p w14:paraId="0B07B7BE" w14:textId="77777777" w:rsidR="00B26B49" w:rsidRPr="00D536E1" w:rsidRDefault="00B26B49" w:rsidP="00B26B49">
      <w:pPr>
        <w:spacing w:before="40"/>
        <w:rPr>
          <w:rFonts w:ascii="Arial" w:hAnsi="Arial" w:cs="Arial"/>
          <w:sz w:val="22"/>
          <w:szCs w:val="22"/>
        </w:rPr>
      </w:pPr>
    </w:p>
    <w:p w14:paraId="4220B403" w14:textId="77777777" w:rsidR="00B26B49" w:rsidRPr="00D536E1" w:rsidRDefault="00B26B49" w:rsidP="00B26B49">
      <w:pPr>
        <w:spacing w:before="40"/>
        <w:rPr>
          <w:rFonts w:ascii="Arial" w:hAnsi="Arial" w:cs="Arial"/>
          <w:sz w:val="22"/>
          <w:szCs w:val="22"/>
        </w:rPr>
      </w:pPr>
    </w:p>
    <w:p w14:paraId="7BA6B592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 xml:space="preserve">We meet every </w:t>
      </w:r>
      <w:r w:rsidRPr="00D536E1">
        <w:rPr>
          <w:rFonts w:ascii="Arial" w:hAnsi="Arial" w:cs="Arial"/>
          <w:sz w:val="22"/>
          <w:szCs w:val="22"/>
        </w:rPr>
        <w:br/>
        <w:t xml:space="preserve">day of the week </w:t>
      </w:r>
    </w:p>
    <w:p w14:paraId="4590A41D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from 00:00 to 00:00</w:t>
      </w:r>
    </w:p>
    <w:p w14:paraId="58F4D2F6" w14:textId="77777777" w:rsidR="00B26B49" w:rsidRPr="00D536E1" w:rsidRDefault="00B26B49" w:rsidP="00B26B49">
      <w:pPr>
        <w:spacing w:before="40"/>
        <w:rPr>
          <w:rFonts w:ascii="Arial" w:hAnsi="Arial" w:cs="Arial"/>
          <w:sz w:val="22"/>
          <w:szCs w:val="22"/>
        </w:rPr>
      </w:pPr>
    </w:p>
    <w:p w14:paraId="434E0CD2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 xml:space="preserve">Location can be found </w:t>
      </w:r>
      <w:r w:rsidRPr="00D536E1">
        <w:rPr>
          <w:rFonts w:ascii="Arial" w:hAnsi="Arial" w:cs="Arial"/>
          <w:sz w:val="22"/>
          <w:szCs w:val="22"/>
        </w:rPr>
        <w:br/>
        <w:t>on our website</w:t>
      </w:r>
    </w:p>
    <w:p w14:paraId="244EABE2" w14:textId="77777777" w:rsidR="00B26B49" w:rsidRPr="00D536E1" w:rsidRDefault="006C46A5" w:rsidP="00B26B49">
      <w:pPr>
        <w:rPr>
          <w:rFonts w:ascii="Arial" w:hAnsi="Arial" w:cs="Arial"/>
          <w:sz w:val="22"/>
          <w:szCs w:val="22"/>
        </w:rPr>
      </w:pPr>
      <w:hyperlink r:id="rId14" w:history="1">
        <w:r w:rsidR="00B26B49" w:rsidRPr="00D536E1">
          <w:rPr>
            <w:rStyle w:val="Hyperlink"/>
            <w:rFonts w:ascii="Arial" w:hAnsi="Arial" w:cs="Arial"/>
            <w:sz w:val="22"/>
            <w:szCs w:val="22"/>
          </w:rPr>
          <w:t>www.oursite.org</w:t>
        </w:r>
      </w:hyperlink>
    </w:p>
    <w:p w14:paraId="7924BD89" w14:textId="77777777" w:rsidR="00B26B49" w:rsidRPr="00D536E1" w:rsidRDefault="00B26B49" w:rsidP="00B26B49">
      <w:pPr>
        <w:spacing w:before="40"/>
        <w:rPr>
          <w:rFonts w:ascii="Arial" w:hAnsi="Arial" w:cs="Arial"/>
          <w:sz w:val="22"/>
          <w:szCs w:val="22"/>
        </w:rPr>
      </w:pPr>
    </w:p>
    <w:p w14:paraId="11883911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Toastmasters International</w:t>
      </w:r>
    </w:p>
    <w:p w14:paraId="3202043D" w14:textId="77777777" w:rsidR="00B26B49" w:rsidRPr="00D536E1" w:rsidRDefault="006C46A5" w:rsidP="00B26B49">
      <w:pPr>
        <w:rPr>
          <w:rFonts w:ascii="Arial" w:hAnsi="Arial" w:cs="Arial"/>
          <w:sz w:val="22"/>
          <w:szCs w:val="22"/>
        </w:rPr>
      </w:pPr>
      <w:hyperlink r:id="rId15" w:history="1">
        <w:r w:rsidR="00B26B49" w:rsidRPr="00D536E1">
          <w:rPr>
            <w:rStyle w:val="Hyperlink"/>
            <w:rFonts w:ascii="Arial" w:hAnsi="Arial" w:cs="Arial"/>
            <w:sz w:val="22"/>
            <w:szCs w:val="22"/>
          </w:rPr>
          <w:t>www.toastmasters.org</w:t>
        </w:r>
      </w:hyperlink>
    </w:p>
    <w:p w14:paraId="12696171" w14:textId="77777777" w:rsidR="00B26B49" w:rsidRPr="00D536E1" w:rsidRDefault="00B26B49" w:rsidP="00B26B49">
      <w:pPr>
        <w:spacing w:before="40"/>
        <w:rPr>
          <w:rFonts w:ascii="Arial" w:hAnsi="Arial" w:cs="Arial"/>
          <w:sz w:val="22"/>
          <w:szCs w:val="22"/>
        </w:rPr>
      </w:pPr>
    </w:p>
    <w:p w14:paraId="6FCBF840" w14:textId="77777777" w:rsidR="00B26B49" w:rsidRPr="00D536E1" w:rsidRDefault="00B26B49" w:rsidP="00B26B49">
      <w:pPr>
        <w:rPr>
          <w:rFonts w:ascii="Arial" w:hAnsi="Arial" w:cs="Arial"/>
          <w:sz w:val="22"/>
          <w:szCs w:val="22"/>
        </w:rPr>
      </w:pPr>
    </w:p>
    <w:p w14:paraId="7EFFA509" w14:textId="77777777" w:rsidR="00B26B49" w:rsidRPr="00D536E1" w:rsidRDefault="00B26B49" w:rsidP="00B26B49">
      <w:pPr>
        <w:rPr>
          <w:rFonts w:ascii="Arial" w:hAnsi="Arial" w:cs="Arial"/>
          <w:b/>
          <w:bCs/>
          <w:sz w:val="22"/>
          <w:szCs w:val="22"/>
        </w:rPr>
      </w:pPr>
      <w:r w:rsidRPr="00D536E1">
        <w:rPr>
          <w:rFonts w:ascii="Arial" w:hAnsi="Arial" w:cs="Arial"/>
          <w:b/>
          <w:bCs/>
          <w:sz w:val="22"/>
          <w:szCs w:val="22"/>
        </w:rPr>
        <w:t>Club Mission</w:t>
      </w:r>
    </w:p>
    <w:p w14:paraId="306B38CA" w14:textId="20A8A8D5" w:rsidR="00E050CC" w:rsidRDefault="00B26B49" w:rsidP="00B26B49">
      <w:pPr>
        <w:rPr>
          <w:rStyle w:val="Bulletlevel1color"/>
          <w:rFonts w:ascii="Arial" w:hAnsi="Arial" w:cs="Arial"/>
          <w:color w:val="000000"/>
          <w:sz w:val="22"/>
          <w:szCs w:val="22"/>
        </w:rPr>
      </w:pPr>
      <w:r w:rsidRPr="00D536E1">
        <w:rPr>
          <w:rStyle w:val="Bulletlevel1color"/>
          <w:rFonts w:ascii="Arial" w:hAnsi="Arial" w:cs="Arial"/>
          <w:color w:val="000000"/>
          <w:sz w:val="22"/>
          <w:szCs w:val="22"/>
        </w:rPr>
        <w:t>We provide a supportive and</w:t>
      </w:r>
      <w:r w:rsidR="00D536E1">
        <w:rPr>
          <w:rStyle w:val="Bulletlevel1color"/>
          <w:rFonts w:ascii="Arial" w:hAnsi="Arial" w:cs="Arial"/>
          <w:color w:val="000000"/>
          <w:sz w:val="22"/>
          <w:szCs w:val="22"/>
        </w:rPr>
        <w:t xml:space="preserve"> </w:t>
      </w:r>
      <w:r w:rsidRPr="00D536E1">
        <w:rPr>
          <w:rStyle w:val="Bulletlevel1color"/>
          <w:rFonts w:ascii="Arial" w:hAnsi="Arial" w:cs="Arial"/>
          <w:color w:val="000000"/>
          <w:sz w:val="22"/>
          <w:szCs w:val="22"/>
        </w:rPr>
        <w:t xml:space="preserve">positive learning experience </w:t>
      </w:r>
      <w:r w:rsidR="00D536E1">
        <w:rPr>
          <w:rStyle w:val="Bulletlevel1color"/>
          <w:rFonts w:ascii="Arial" w:hAnsi="Arial" w:cs="Arial"/>
          <w:color w:val="000000"/>
          <w:sz w:val="22"/>
          <w:szCs w:val="22"/>
        </w:rPr>
        <w:br/>
      </w:r>
      <w:r w:rsidRPr="00D536E1">
        <w:rPr>
          <w:rStyle w:val="Bulletlevel1color"/>
          <w:rFonts w:ascii="Arial" w:hAnsi="Arial" w:cs="Arial"/>
          <w:color w:val="000000"/>
          <w:sz w:val="22"/>
          <w:szCs w:val="22"/>
        </w:rPr>
        <w:t>in which members are</w:t>
      </w:r>
      <w:r w:rsidR="00D536E1">
        <w:rPr>
          <w:rStyle w:val="Bulletlevel1color"/>
          <w:rFonts w:ascii="Arial" w:hAnsi="Arial" w:cs="Arial"/>
          <w:color w:val="000000"/>
          <w:sz w:val="22"/>
          <w:szCs w:val="22"/>
        </w:rPr>
        <w:t xml:space="preserve"> </w:t>
      </w:r>
      <w:r w:rsidRPr="00D536E1">
        <w:rPr>
          <w:rStyle w:val="Bulletlevel1color"/>
          <w:rFonts w:ascii="Arial" w:hAnsi="Arial" w:cs="Arial"/>
          <w:color w:val="000000"/>
          <w:sz w:val="22"/>
          <w:szCs w:val="22"/>
        </w:rPr>
        <w:t>empowered</w:t>
      </w:r>
      <w:r w:rsidR="00D536E1">
        <w:rPr>
          <w:rStyle w:val="Bulletlevel1color"/>
          <w:rFonts w:ascii="Arial" w:hAnsi="Arial" w:cs="Arial"/>
          <w:color w:val="000000"/>
          <w:sz w:val="22"/>
          <w:szCs w:val="22"/>
        </w:rPr>
        <w:t xml:space="preserve"> </w:t>
      </w:r>
      <w:r w:rsidRPr="00D536E1">
        <w:rPr>
          <w:rStyle w:val="Bulletlevel1color"/>
          <w:rFonts w:ascii="Arial" w:hAnsi="Arial" w:cs="Arial"/>
          <w:color w:val="000000"/>
          <w:sz w:val="22"/>
          <w:szCs w:val="22"/>
        </w:rPr>
        <w:t xml:space="preserve">to develop communication and leadership skills, resulting in greater </w:t>
      </w:r>
      <w:r w:rsidR="00D536E1">
        <w:rPr>
          <w:rStyle w:val="Bulletlevel1color"/>
          <w:rFonts w:ascii="Arial" w:hAnsi="Arial" w:cs="Arial"/>
          <w:color w:val="000000"/>
          <w:sz w:val="22"/>
          <w:szCs w:val="22"/>
        </w:rPr>
        <w:br/>
      </w:r>
      <w:r w:rsidRPr="00D536E1">
        <w:rPr>
          <w:rStyle w:val="Bulletlevel1color"/>
          <w:rFonts w:ascii="Arial" w:hAnsi="Arial" w:cs="Arial"/>
          <w:color w:val="000000"/>
          <w:sz w:val="22"/>
          <w:szCs w:val="22"/>
        </w:rPr>
        <w:t xml:space="preserve">self-confidence and </w:t>
      </w:r>
      <w:r w:rsidR="00D536E1">
        <w:rPr>
          <w:rStyle w:val="Bulletlevel1color"/>
          <w:rFonts w:ascii="Arial" w:hAnsi="Arial" w:cs="Arial"/>
          <w:color w:val="000000"/>
          <w:sz w:val="22"/>
          <w:szCs w:val="22"/>
        </w:rPr>
        <w:br/>
      </w:r>
      <w:r w:rsidRPr="00D536E1">
        <w:rPr>
          <w:rStyle w:val="Bulletlevel1color"/>
          <w:rFonts w:ascii="Arial" w:hAnsi="Arial" w:cs="Arial"/>
          <w:color w:val="000000"/>
          <w:sz w:val="22"/>
          <w:szCs w:val="22"/>
        </w:rPr>
        <w:t>personal growth.</w:t>
      </w:r>
    </w:p>
    <w:p w14:paraId="7475CAD2" w14:textId="614163C2" w:rsidR="00B26B49" w:rsidRPr="00E050CC" w:rsidRDefault="00B26B49" w:rsidP="00E050CC">
      <w:pPr>
        <w:rPr>
          <w:rFonts w:ascii="Arial" w:hAnsi="Arial" w:cs="Arial"/>
          <w:color w:val="000000"/>
          <w:sz w:val="22"/>
          <w:szCs w:val="22"/>
        </w:rPr>
      </w:pPr>
      <w:r w:rsidRPr="00C94E7D">
        <w:rPr>
          <w:rFonts w:ascii="Arial" w:hAnsi="Arial" w:cs="Arial"/>
          <w:b/>
          <w:bCs/>
          <w:sz w:val="22"/>
          <w:szCs w:val="22"/>
        </w:rPr>
        <w:t>7:00</w:t>
      </w:r>
      <w:r w:rsidRPr="00C94E7D">
        <w:rPr>
          <w:rFonts w:ascii="Arial" w:hAnsi="Arial" w:cs="Arial"/>
          <w:b/>
          <w:bCs/>
          <w:sz w:val="22"/>
          <w:szCs w:val="22"/>
        </w:rPr>
        <w:tab/>
        <w:t>Chair Calls Meeting to Order</w:t>
      </w:r>
      <w:r w:rsidRPr="00D536E1">
        <w:rPr>
          <w:rFonts w:ascii="Arial" w:hAnsi="Arial" w:cs="Arial"/>
          <w:sz w:val="22"/>
          <w:szCs w:val="22"/>
        </w:rPr>
        <w:tab/>
      </w:r>
      <w:r w:rsidR="00200ECB">
        <w:rPr>
          <w:rFonts w:ascii="Arial" w:hAnsi="Arial" w:cs="Arial"/>
          <w:sz w:val="22"/>
          <w:szCs w:val="22"/>
        </w:rPr>
        <w:tab/>
      </w:r>
      <w:r w:rsidR="00200ECB">
        <w:rPr>
          <w:rFonts w:ascii="Arial" w:hAnsi="Arial" w:cs="Arial"/>
          <w:sz w:val="22"/>
          <w:szCs w:val="22"/>
        </w:rPr>
        <w:tab/>
        <w:t xml:space="preserve">    </w:t>
      </w:r>
      <w:r w:rsidRPr="00D536E1">
        <w:rPr>
          <w:rFonts w:ascii="Arial" w:hAnsi="Arial" w:cs="Arial"/>
          <w:sz w:val="22"/>
          <w:szCs w:val="22"/>
        </w:rPr>
        <w:t>John Doe</w:t>
      </w:r>
    </w:p>
    <w:p w14:paraId="65F2D565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Chair’s Welcome</w:t>
      </w:r>
      <w:r w:rsidRPr="00D536E1">
        <w:rPr>
          <w:rFonts w:ascii="Arial" w:hAnsi="Arial" w:cs="Arial"/>
          <w:sz w:val="22"/>
          <w:szCs w:val="22"/>
        </w:rPr>
        <w:tab/>
        <w:t>John Doe</w:t>
      </w:r>
    </w:p>
    <w:p w14:paraId="2FF16E51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Invocation and Pledge (optional)</w:t>
      </w:r>
      <w:r w:rsidRPr="00D536E1">
        <w:rPr>
          <w:rFonts w:ascii="Arial" w:hAnsi="Arial" w:cs="Arial"/>
          <w:sz w:val="22"/>
          <w:szCs w:val="22"/>
        </w:rPr>
        <w:tab/>
        <w:t>John Doe</w:t>
      </w:r>
    </w:p>
    <w:p w14:paraId="5C21DF1C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Welcome Guests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1A790C2B" w14:textId="77777777" w:rsidR="00B26B49" w:rsidRPr="00D536E1" w:rsidRDefault="00B26B49" w:rsidP="00B26B49">
      <w:pPr>
        <w:tabs>
          <w:tab w:val="left" w:pos="720"/>
          <w:tab w:val="left" w:pos="6030"/>
        </w:tabs>
        <w:spacing w:before="40"/>
        <w:rPr>
          <w:rFonts w:ascii="Arial" w:hAnsi="Arial" w:cs="Arial"/>
          <w:sz w:val="22"/>
          <w:szCs w:val="22"/>
        </w:rPr>
      </w:pPr>
    </w:p>
    <w:p w14:paraId="30D47CAD" w14:textId="77777777" w:rsidR="00B26B49" w:rsidRPr="00C94E7D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 w:rsidRPr="00C94E7D">
        <w:rPr>
          <w:rFonts w:ascii="Arial" w:hAnsi="Arial" w:cs="Arial"/>
          <w:b/>
          <w:bCs/>
          <w:sz w:val="22"/>
          <w:szCs w:val="22"/>
        </w:rPr>
        <w:t>7:05</w:t>
      </w:r>
      <w:r w:rsidRPr="00C94E7D">
        <w:rPr>
          <w:rFonts w:ascii="Arial" w:hAnsi="Arial" w:cs="Arial"/>
          <w:b/>
          <w:bCs/>
          <w:sz w:val="22"/>
          <w:szCs w:val="22"/>
        </w:rPr>
        <w:tab/>
        <w:t>Chair Introduces the Toastmaster of the Day</w:t>
      </w:r>
    </w:p>
    <w:p w14:paraId="62BFD562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Toastmaster of the Day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7469F6F3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Joke Master (optional)</w:t>
      </w:r>
      <w:r w:rsidRPr="00D536E1">
        <w:rPr>
          <w:rFonts w:ascii="Arial" w:hAnsi="Arial" w:cs="Arial"/>
          <w:sz w:val="22"/>
          <w:szCs w:val="22"/>
        </w:rPr>
        <w:tab/>
        <w:t>John Doe</w:t>
      </w:r>
    </w:p>
    <w:p w14:paraId="2033CD21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Returns control to the Toastmaster of the Day</w:t>
      </w:r>
    </w:p>
    <w:p w14:paraId="7E512069" w14:textId="77777777" w:rsidR="00B26B49" w:rsidRPr="00D536E1" w:rsidRDefault="00B26B49" w:rsidP="00B26B49">
      <w:pPr>
        <w:tabs>
          <w:tab w:val="left" w:pos="720"/>
          <w:tab w:val="left" w:pos="6030"/>
        </w:tabs>
        <w:spacing w:before="40"/>
        <w:rPr>
          <w:rFonts w:ascii="Arial" w:hAnsi="Arial" w:cs="Arial"/>
          <w:sz w:val="22"/>
          <w:szCs w:val="22"/>
        </w:rPr>
      </w:pPr>
    </w:p>
    <w:p w14:paraId="0955498B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C94E7D">
        <w:rPr>
          <w:rFonts w:ascii="Arial" w:hAnsi="Arial" w:cs="Arial"/>
          <w:b/>
          <w:bCs/>
          <w:sz w:val="22"/>
          <w:szCs w:val="22"/>
        </w:rPr>
        <w:t>7:10</w:t>
      </w:r>
      <w:r w:rsidRPr="00C94E7D">
        <w:rPr>
          <w:rFonts w:ascii="Arial" w:hAnsi="Arial" w:cs="Arial"/>
          <w:b/>
          <w:bCs/>
          <w:sz w:val="22"/>
          <w:szCs w:val="22"/>
        </w:rPr>
        <w:tab/>
        <w:t>Toastmaster Calls on Meeting Roles</w:t>
      </w:r>
      <w:r w:rsidRPr="00D536E1">
        <w:rPr>
          <w:rFonts w:ascii="Arial" w:hAnsi="Arial" w:cs="Arial"/>
          <w:sz w:val="22"/>
          <w:szCs w:val="22"/>
        </w:rPr>
        <w:t xml:space="preserve"> </w:t>
      </w:r>
      <w:r w:rsidRPr="00D536E1">
        <w:rPr>
          <w:rFonts w:ascii="Arial" w:hAnsi="Arial" w:cs="Arial"/>
          <w:sz w:val="22"/>
          <w:szCs w:val="22"/>
        </w:rPr>
        <w:tab/>
      </w:r>
      <w:r w:rsidRPr="00D536E1">
        <w:rPr>
          <w:rFonts w:ascii="Arial" w:hAnsi="Arial" w:cs="Arial"/>
          <w:sz w:val="22"/>
          <w:szCs w:val="22"/>
        </w:rPr>
        <w:br/>
        <w:t xml:space="preserve">  Ah-Counter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27F31477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Grammarian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3364F133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Timer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4285EE72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General Evaluator</w:t>
      </w:r>
      <w:r w:rsidRPr="00D536E1">
        <w:rPr>
          <w:rFonts w:ascii="Arial" w:hAnsi="Arial" w:cs="Arial"/>
          <w:sz w:val="22"/>
          <w:szCs w:val="22"/>
        </w:rPr>
        <w:tab/>
        <w:t>John Doe</w:t>
      </w:r>
    </w:p>
    <w:p w14:paraId="271958BE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First Evaluator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126E35E3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Second Evaluator</w:t>
      </w:r>
      <w:r w:rsidRPr="00D536E1">
        <w:rPr>
          <w:rFonts w:ascii="Arial" w:hAnsi="Arial" w:cs="Arial"/>
          <w:sz w:val="22"/>
          <w:szCs w:val="22"/>
        </w:rPr>
        <w:tab/>
        <w:t>John Doe</w:t>
      </w:r>
    </w:p>
    <w:p w14:paraId="2915F62C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Third Evaluator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4A91AC02" w14:textId="77777777" w:rsidR="00B26B49" w:rsidRPr="00D536E1" w:rsidRDefault="00B26B49" w:rsidP="00B26B49">
      <w:pPr>
        <w:tabs>
          <w:tab w:val="left" w:pos="720"/>
          <w:tab w:val="left" w:pos="6030"/>
        </w:tabs>
        <w:spacing w:before="40"/>
        <w:ind w:left="720" w:hanging="720"/>
        <w:rPr>
          <w:rFonts w:ascii="Arial" w:hAnsi="Arial" w:cs="Arial"/>
          <w:sz w:val="22"/>
          <w:szCs w:val="22"/>
        </w:rPr>
      </w:pPr>
    </w:p>
    <w:p w14:paraId="5180A124" w14:textId="77777777" w:rsidR="00B26B49" w:rsidRPr="00C94E7D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 w:rsidRPr="00C94E7D">
        <w:rPr>
          <w:rFonts w:ascii="Arial" w:hAnsi="Arial" w:cs="Arial"/>
          <w:b/>
          <w:bCs/>
          <w:sz w:val="22"/>
          <w:szCs w:val="22"/>
        </w:rPr>
        <w:t>7:17</w:t>
      </w:r>
      <w:r w:rsidRPr="00C94E7D">
        <w:rPr>
          <w:rFonts w:ascii="Arial" w:hAnsi="Arial" w:cs="Arial"/>
          <w:b/>
          <w:bCs/>
          <w:sz w:val="22"/>
          <w:szCs w:val="22"/>
        </w:rPr>
        <w:tab/>
        <w:t>Toastmaster Introduces Speakers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</w:p>
    <w:p w14:paraId="4EB2C8CE" w14:textId="3132E6E2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First Speaker (5-7 minutes)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3BCE61CD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Second Speaker (4-6 minutes)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778ABC94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Third Speaker (5-7 minutes)</w:t>
      </w:r>
      <w:r w:rsidRPr="00D536E1">
        <w:rPr>
          <w:rFonts w:ascii="Arial" w:hAnsi="Arial" w:cs="Arial"/>
          <w:sz w:val="22"/>
          <w:szCs w:val="22"/>
        </w:rPr>
        <w:tab/>
        <w:t>John Doe</w:t>
      </w:r>
    </w:p>
    <w:p w14:paraId="20716211" w14:textId="77777777" w:rsidR="00B26B49" w:rsidRPr="00D536E1" w:rsidRDefault="00B26B49" w:rsidP="00B26B49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 </w:t>
      </w:r>
      <w:r w:rsidRPr="00D536E1">
        <w:rPr>
          <w:rFonts w:ascii="Arial" w:hAnsi="Arial" w:cs="Arial"/>
          <w:color w:val="000000"/>
          <w:sz w:val="22"/>
          <w:szCs w:val="22"/>
        </w:rPr>
        <w:t>Call for Timer’s Report</w:t>
      </w:r>
      <w:r w:rsidRPr="00D536E1">
        <w:rPr>
          <w:rFonts w:ascii="Arial" w:hAnsi="Arial" w:cs="Arial"/>
          <w:color w:val="000000"/>
          <w:sz w:val="22"/>
          <w:szCs w:val="22"/>
        </w:rPr>
        <w:tab/>
      </w:r>
      <w:r w:rsidRPr="00D536E1">
        <w:rPr>
          <w:rFonts w:ascii="Arial" w:hAnsi="Arial" w:cs="Arial"/>
          <w:color w:val="000000"/>
          <w:sz w:val="22"/>
          <w:szCs w:val="22"/>
        </w:rPr>
        <w:tab/>
      </w:r>
      <w:r w:rsidRPr="00D536E1">
        <w:rPr>
          <w:rFonts w:ascii="Arial" w:hAnsi="Arial" w:cs="Arial"/>
          <w:color w:val="000000"/>
          <w:sz w:val="22"/>
          <w:szCs w:val="22"/>
        </w:rPr>
        <w:tab/>
      </w:r>
      <w:r w:rsidRPr="00D536E1">
        <w:rPr>
          <w:rFonts w:ascii="Arial" w:hAnsi="Arial" w:cs="Arial"/>
          <w:color w:val="000000"/>
          <w:sz w:val="22"/>
          <w:szCs w:val="22"/>
        </w:rPr>
        <w:tab/>
        <w:t xml:space="preserve">    Jane Doe</w:t>
      </w:r>
    </w:p>
    <w:p w14:paraId="38CBFA05" w14:textId="77777777" w:rsidR="00B26B49" w:rsidRPr="00D536E1" w:rsidRDefault="00B26B49" w:rsidP="00B26B49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color w:val="000000"/>
          <w:sz w:val="22"/>
          <w:szCs w:val="22"/>
        </w:rPr>
        <w:t xml:space="preserve">  </w:t>
      </w:r>
      <w:r w:rsidRPr="00D536E1">
        <w:rPr>
          <w:rFonts w:ascii="Arial" w:hAnsi="Arial" w:cs="Arial"/>
          <w:color w:val="000000"/>
          <w:sz w:val="22"/>
          <w:szCs w:val="22"/>
        </w:rPr>
        <w:tab/>
        <w:t xml:space="preserve">   Recap Speakers and Give Reminder to Vote</w:t>
      </w:r>
    </w:p>
    <w:p w14:paraId="0443757A" w14:textId="77777777" w:rsidR="00B26B49" w:rsidRPr="00D536E1" w:rsidRDefault="00B26B49" w:rsidP="00B26B49">
      <w:pPr>
        <w:tabs>
          <w:tab w:val="left" w:pos="720"/>
          <w:tab w:val="left" w:pos="6030"/>
        </w:tabs>
        <w:spacing w:before="40"/>
        <w:ind w:left="720" w:hanging="720"/>
        <w:rPr>
          <w:rFonts w:ascii="Arial" w:hAnsi="Arial" w:cs="Arial"/>
          <w:sz w:val="22"/>
          <w:szCs w:val="22"/>
        </w:rPr>
      </w:pPr>
    </w:p>
    <w:p w14:paraId="2AFE6CC3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C94E7D">
        <w:rPr>
          <w:rFonts w:ascii="Arial" w:hAnsi="Arial" w:cs="Arial"/>
          <w:b/>
          <w:bCs/>
          <w:sz w:val="22"/>
          <w:szCs w:val="22"/>
        </w:rPr>
        <w:t>7:40</w:t>
      </w:r>
      <w:r w:rsidRPr="00C94E7D">
        <w:rPr>
          <w:rFonts w:ascii="Arial" w:hAnsi="Arial" w:cs="Arial"/>
          <w:b/>
          <w:bCs/>
          <w:sz w:val="22"/>
          <w:szCs w:val="22"/>
        </w:rPr>
        <w:tab/>
        <w:t xml:space="preserve">Toastmaster Introduces Table </w:t>
      </w:r>
      <w:proofErr w:type="spellStart"/>
      <w:r w:rsidRPr="00C94E7D">
        <w:rPr>
          <w:rFonts w:ascii="Arial" w:hAnsi="Arial" w:cs="Arial"/>
          <w:b/>
          <w:bCs/>
          <w:sz w:val="22"/>
          <w:szCs w:val="22"/>
        </w:rPr>
        <w:t>Topicsmaster</w:t>
      </w:r>
      <w:proofErr w:type="spellEnd"/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7D9F4B74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Conduct Table Topics Session</w:t>
      </w:r>
    </w:p>
    <w:p w14:paraId="631EA071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Call for Timer’s Report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28FE0045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Recap Speakers and Give Reminder to Vote</w:t>
      </w:r>
      <w:r w:rsidRPr="00D536E1">
        <w:rPr>
          <w:rFonts w:ascii="Arial" w:hAnsi="Arial" w:cs="Arial"/>
          <w:sz w:val="22"/>
          <w:szCs w:val="22"/>
        </w:rPr>
        <w:tab/>
      </w:r>
    </w:p>
    <w:p w14:paraId="335D1C27" w14:textId="77777777" w:rsidR="00B26B49" w:rsidRPr="00D536E1" w:rsidRDefault="00B26B49" w:rsidP="00B26B49">
      <w:pPr>
        <w:tabs>
          <w:tab w:val="left" w:pos="720"/>
          <w:tab w:val="left" w:pos="6030"/>
        </w:tabs>
        <w:spacing w:before="40"/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Returns control to the Toastmaster of the Day</w:t>
      </w:r>
      <w:r w:rsidRPr="00D536E1">
        <w:rPr>
          <w:rFonts w:ascii="Arial" w:hAnsi="Arial" w:cs="Arial"/>
          <w:sz w:val="22"/>
          <w:szCs w:val="22"/>
        </w:rPr>
        <w:tab/>
      </w:r>
    </w:p>
    <w:p w14:paraId="160DC9C7" w14:textId="77777777" w:rsidR="00B26B49" w:rsidRPr="00D536E1" w:rsidRDefault="00B26B49" w:rsidP="00B26B49">
      <w:pPr>
        <w:tabs>
          <w:tab w:val="left" w:pos="720"/>
          <w:tab w:val="left" w:pos="6030"/>
        </w:tabs>
        <w:spacing w:before="40"/>
        <w:ind w:left="720" w:hanging="720"/>
        <w:rPr>
          <w:rFonts w:ascii="Arial" w:hAnsi="Arial" w:cs="Arial"/>
          <w:sz w:val="22"/>
          <w:szCs w:val="22"/>
        </w:rPr>
      </w:pPr>
    </w:p>
    <w:p w14:paraId="2A02A751" w14:textId="77777777" w:rsidR="00B26B49" w:rsidRPr="00D536E1" w:rsidRDefault="00B26B49" w:rsidP="00B26B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C94E7D">
        <w:rPr>
          <w:rFonts w:ascii="Arial" w:hAnsi="Arial" w:cs="Arial"/>
          <w:b/>
          <w:bCs/>
          <w:sz w:val="22"/>
          <w:szCs w:val="22"/>
        </w:rPr>
        <w:t>8:05</w:t>
      </w:r>
      <w:r w:rsidRPr="00C94E7D">
        <w:rPr>
          <w:rFonts w:ascii="Arial" w:hAnsi="Arial" w:cs="Arial"/>
          <w:b/>
          <w:bCs/>
          <w:sz w:val="22"/>
          <w:szCs w:val="22"/>
        </w:rPr>
        <w:tab/>
        <w:t>Toastmaster Introduces the General Evaluator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42D9A7F7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</w:t>
      </w:r>
    </w:p>
    <w:p w14:paraId="330D8AE5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C94E7D">
        <w:rPr>
          <w:rFonts w:ascii="Arial" w:hAnsi="Arial" w:cs="Arial"/>
          <w:b/>
          <w:bCs/>
          <w:sz w:val="22"/>
          <w:szCs w:val="22"/>
        </w:rPr>
        <w:t xml:space="preserve">8:05 </w:t>
      </w:r>
      <w:r w:rsidRPr="00C94E7D">
        <w:rPr>
          <w:rFonts w:ascii="Arial" w:hAnsi="Arial" w:cs="Arial"/>
          <w:b/>
          <w:bCs/>
          <w:sz w:val="22"/>
          <w:szCs w:val="22"/>
        </w:rPr>
        <w:tab/>
        <w:t>General Evaluator calls for Evaluations</w:t>
      </w:r>
      <w:r w:rsidRPr="00D536E1">
        <w:rPr>
          <w:rFonts w:ascii="Arial" w:hAnsi="Arial" w:cs="Arial"/>
          <w:sz w:val="22"/>
          <w:szCs w:val="22"/>
        </w:rPr>
        <w:tab/>
        <w:t>John Doe</w:t>
      </w:r>
      <w:r w:rsidRPr="00D536E1">
        <w:rPr>
          <w:rFonts w:ascii="Arial" w:hAnsi="Arial" w:cs="Arial"/>
          <w:sz w:val="22"/>
          <w:szCs w:val="22"/>
        </w:rPr>
        <w:tab/>
      </w:r>
    </w:p>
    <w:p w14:paraId="299636B4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First Speaker’s Evaluation (2-3 Minutes)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02BD641F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Second Speaker’s Evaluation (2-3 Minutes)</w:t>
      </w:r>
      <w:r w:rsidRPr="00D536E1">
        <w:rPr>
          <w:rFonts w:ascii="Arial" w:hAnsi="Arial" w:cs="Arial"/>
          <w:sz w:val="22"/>
          <w:szCs w:val="22"/>
        </w:rPr>
        <w:tab/>
        <w:t>John Doe</w:t>
      </w:r>
    </w:p>
    <w:p w14:paraId="36B6ACBD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Third Speaker’s Evaluation (2-3 Minutes)</w:t>
      </w:r>
      <w:r w:rsidRPr="00D536E1">
        <w:rPr>
          <w:rFonts w:ascii="Arial" w:hAnsi="Arial" w:cs="Arial"/>
          <w:sz w:val="22"/>
          <w:szCs w:val="22"/>
        </w:rPr>
        <w:tab/>
        <w:t>Jane Doe</w:t>
      </w:r>
    </w:p>
    <w:p w14:paraId="190DA056" w14:textId="5B41E8DF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color w:val="000000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</w:t>
      </w:r>
      <w:r w:rsidRPr="00D536E1">
        <w:rPr>
          <w:rFonts w:ascii="Arial" w:hAnsi="Arial" w:cs="Arial"/>
          <w:color w:val="000000"/>
          <w:sz w:val="22"/>
          <w:szCs w:val="22"/>
        </w:rPr>
        <w:t>Recap Evaluators and Call for Submission of Votes</w:t>
      </w:r>
    </w:p>
    <w:p w14:paraId="3ACCCD46" w14:textId="77777777" w:rsidR="00B26B49" w:rsidRPr="00D536E1" w:rsidRDefault="00B26B49" w:rsidP="00B26B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6022C551" w14:textId="6A891AB5" w:rsidR="00E050CC" w:rsidRDefault="00B26B49" w:rsidP="00D536E1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 w:rsidRPr="00C94E7D">
        <w:rPr>
          <w:rFonts w:ascii="Arial" w:hAnsi="Arial" w:cs="Arial"/>
          <w:b/>
          <w:bCs/>
          <w:sz w:val="22"/>
          <w:szCs w:val="22"/>
        </w:rPr>
        <w:t>8:11</w:t>
      </w:r>
      <w:r w:rsidRPr="00C94E7D">
        <w:rPr>
          <w:rFonts w:ascii="Arial" w:hAnsi="Arial" w:cs="Arial"/>
          <w:b/>
          <w:bCs/>
          <w:sz w:val="22"/>
          <w:szCs w:val="22"/>
        </w:rPr>
        <w:tab/>
        <w:t xml:space="preserve"> General Evaluator Calls for Reports  </w:t>
      </w:r>
    </w:p>
    <w:p w14:paraId="28D29362" w14:textId="77777777" w:rsidR="00E050CC" w:rsidRDefault="00E050CC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4671872" w14:textId="77777777" w:rsidR="00E050CC" w:rsidRDefault="00E050CC" w:rsidP="00D536E1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  <w:sectPr w:rsidR="00E050CC" w:rsidSect="00D536E1">
          <w:type w:val="continuous"/>
          <w:pgSz w:w="12240" w:h="15840"/>
          <w:pgMar w:top="720" w:right="720" w:bottom="720" w:left="720" w:header="288" w:footer="288" w:gutter="0"/>
          <w:cols w:num="2" w:sep="1" w:space="720" w:equalWidth="0">
            <w:col w:w="3024" w:space="720"/>
            <w:col w:w="7056"/>
          </w:cols>
          <w:docGrid w:linePitch="326"/>
        </w:sectPr>
      </w:pPr>
    </w:p>
    <w:p w14:paraId="0E69BAC3" w14:textId="07FA9D09" w:rsidR="00E050CC" w:rsidRDefault="00E050CC" w:rsidP="00D536E1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36EFE329" w14:textId="2BEA713D" w:rsidR="00E050CC" w:rsidRDefault="00E050CC" w:rsidP="00D536E1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F1D9C48" w14:textId="10043793" w:rsidR="00E050CC" w:rsidRDefault="00E050CC" w:rsidP="00292BCA">
      <w:pPr>
        <w:tabs>
          <w:tab w:val="left" w:pos="720"/>
          <w:tab w:val="left" w:pos="6030"/>
        </w:tabs>
        <w:spacing w:after="840"/>
        <w:rPr>
          <w:rFonts w:ascii="Arial" w:hAnsi="Arial" w:cs="Arial"/>
          <w:b/>
          <w:bCs/>
          <w:sz w:val="22"/>
          <w:szCs w:val="22"/>
        </w:rPr>
      </w:pPr>
    </w:p>
    <w:p w14:paraId="1E45166A" w14:textId="5B79970E" w:rsidR="00E050CC" w:rsidRDefault="00E050CC" w:rsidP="00D536E1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2A4D6EA" w14:textId="68D5BF40" w:rsidR="00E050CC" w:rsidRDefault="00E050CC" w:rsidP="00D536E1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455979A2" w14:textId="77777777" w:rsidR="00E050CC" w:rsidRPr="006A35B7" w:rsidRDefault="00E050CC" w:rsidP="00E050CC">
      <w:pPr>
        <w:rPr>
          <w:rFonts w:ascii="Arial" w:hAnsi="Arial" w:cs="Arial"/>
          <w:b/>
          <w:bCs/>
          <w:color w:val="770D29"/>
          <w:sz w:val="22"/>
          <w:szCs w:val="22"/>
        </w:rPr>
      </w:pPr>
    </w:p>
    <w:p w14:paraId="0C3A86E8" w14:textId="2042FFBB" w:rsidR="00292BCA" w:rsidRPr="006A35B7" w:rsidRDefault="00292BCA" w:rsidP="00E050CC">
      <w:pPr>
        <w:rPr>
          <w:color w:val="770D29"/>
        </w:rPr>
        <w:sectPr w:rsidR="00292BCA" w:rsidRPr="006A35B7" w:rsidSect="00E050CC">
          <w:type w:val="continuous"/>
          <w:pgSz w:w="12240" w:h="15840"/>
          <w:pgMar w:top="720" w:right="720" w:bottom="720" w:left="720" w:header="288" w:footer="288" w:gutter="0"/>
          <w:cols w:sep="1" w:space="720"/>
          <w:docGrid w:linePitch="326"/>
        </w:sectPr>
      </w:pPr>
    </w:p>
    <w:p w14:paraId="39C130E2" w14:textId="77777777" w:rsidR="00E050CC" w:rsidRPr="006A35B7" w:rsidRDefault="00E050CC" w:rsidP="00292BCA">
      <w:pPr>
        <w:pStyle w:val="Heading3"/>
        <w:spacing w:before="0"/>
        <w:ind w:right="86"/>
        <w:rPr>
          <w:rFonts w:ascii="Arial" w:hAnsi="Arial" w:cs="Arial"/>
          <w:b/>
          <w:bCs/>
          <w:color w:val="770D29"/>
          <w:sz w:val="22"/>
        </w:rPr>
      </w:pPr>
      <w:r w:rsidRPr="006A35B7">
        <w:rPr>
          <w:rFonts w:ascii="Arial" w:hAnsi="Arial" w:cs="Arial"/>
          <w:b/>
          <w:bCs/>
          <w:color w:val="770D29"/>
          <w:sz w:val="22"/>
        </w:rPr>
        <w:t>President</w:t>
      </w:r>
    </w:p>
    <w:p w14:paraId="437D3042" w14:textId="77777777" w:rsidR="00E050CC" w:rsidRPr="00200ECB" w:rsidRDefault="00E050CC" w:rsidP="00E050CC">
      <w:pPr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>John Doe</w:t>
      </w:r>
    </w:p>
    <w:p w14:paraId="34B12BDE" w14:textId="77777777" w:rsidR="00E050CC" w:rsidRPr="006A35B7" w:rsidRDefault="00E050CC" w:rsidP="00E050CC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</w:rPr>
      </w:pPr>
      <w:r w:rsidRPr="006A35B7">
        <w:rPr>
          <w:rFonts w:ascii="Arial" w:hAnsi="Arial" w:cs="Arial"/>
          <w:b/>
          <w:bCs/>
          <w:color w:val="770D29"/>
          <w:sz w:val="22"/>
        </w:rPr>
        <w:t>VP Education</w:t>
      </w:r>
    </w:p>
    <w:p w14:paraId="0BECBFF7" w14:textId="77777777" w:rsidR="00E050CC" w:rsidRPr="00200ECB" w:rsidRDefault="00E050CC" w:rsidP="00E050CC">
      <w:pPr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>John Doe</w:t>
      </w:r>
    </w:p>
    <w:p w14:paraId="148D11D1" w14:textId="77777777" w:rsidR="00E050CC" w:rsidRPr="006A35B7" w:rsidRDefault="00E050CC" w:rsidP="00E050CC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</w:rPr>
      </w:pPr>
      <w:r w:rsidRPr="006A35B7">
        <w:rPr>
          <w:rFonts w:ascii="Arial" w:hAnsi="Arial" w:cs="Arial"/>
          <w:b/>
          <w:bCs/>
          <w:color w:val="770D29"/>
          <w:sz w:val="22"/>
        </w:rPr>
        <w:t>VP Membership</w:t>
      </w:r>
    </w:p>
    <w:p w14:paraId="02F1436A" w14:textId="77777777" w:rsidR="00E050CC" w:rsidRPr="00200ECB" w:rsidRDefault="00E050CC" w:rsidP="00E050CC">
      <w:pPr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>Jane Doe</w:t>
      </w:r>
    </w:p>
    <w:p w14:paraId="7CB3EDBB" w14:textId="77777777" w:rsidR="00E050CC" w:rsidRPr="006A35B7" w:rsidRDefault="00E050CC" w:rsidP="00E050CC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</w:rPr>
      </w:pPr>
      <w:r w:rsidRPr="006A35B7">
        <w:rPr>
          <w:rFonts w:ascii="Arial" w:hAnsi="Arial" w:cs="Arial"/>
          <w:b/>
          <w:bCs/>
          <w:color w:val="770D29"/>
          <w:sz w:val="22"/>
        </w:rPr>
        <w:t>VP Public Relations</w:t>
      </w:r>
    </w:p>
    <w:p w14:paraId="1DB40FEE" w14:textId="77777777" w:rsidR="00E050CC" w:rsidRPr="00200ECB" w:rsidRDefault="00E050CC" w:rsidP="00E050CC">
      <w:pPr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>Jane Doe</w:t>
      </w:r>
    </w:p>
    <w:p w14:paraId="1FD3E4B8" w14:textId="77777777" w:rsidR="00E050CC" w:rsidRPr="006A35B7" w:rsidRDefault="00E050CC" w:rsidP="00E050CC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</w:rPr>
      </w:pPr>
      <w:r w:rsidRPr="006A35B7">
        <w:rPr>
          <w:rFonts w:ascii="Arial" w:hAnsi="Arial" w:cs="Arial"/>
          <w:b/>
          <w:bCs/>
          <w:color w:val="770D29"/>
          <w:sz w:val="22"/>
        </w:rPr>
        <w:t xml:space="preserve">Secretary </w:t>
      </w:r>
    </w:p>
    <w:p w14:paraId="1EFA36B8" w14:textId="77777777" w:rsidR="00E050CC" w:rsidRPr="00200ECB" w:rsidRDefault="00E050CC" w:rsidP="00E050CC">
      <w:pPr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>John Doe</w:t>
      </w:r>
    </w:p>
    <w:p w14:paraId="0011FC73" w14:textId="77777777" w:rsidR="00E050CC" w:rsidRPr="006A35B7" w:rsidRDefault="00E050CC" w:rsidP="00E050CC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</w:rPr>
      </w:pPr>
      <w:r w:rsidRPr="006A35B7">
        <w:rPr>
          <w:rFonts w:ascii="Arial" w:hAnsi="Arial" w:cs="Arial"/>
          <w:b/>
          <w:bCs/>
          <w:color w:val="770D29"/>
          <w:sz w:val="22"/>
        </w:rPr>
        <w:t>Treasurer</w:t>
      </w:r>
    </w:p>
    <w:p w14:paraId="4D0E85D1" w14:textId="77777777" w:rsidR="00E050CC" w:rsidRPr="00200ECB" w:rsidRDefault="00E050CC" w:rsidP="00E050CC">
      <w:pPr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>Jane Doe</w:t>
      </w:r>
    </w:p>
    <w:p w14:paraId="41308C0D" w14:textId="77777777" w:rsidR="00E050CC" w:rsidRPr="006A35B7" w:rsidRDefault="00E050CC" w:rsidP="00E050CC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</w:rPr>
      </w:pPr>
      <w:r w:rsidRPr="006A35B7">
        <w:rPr>
          <w:rFonts w:ascii="Arial" w:hAnsi="Arial" w:cs="Arial"/>
          <w:b/>
          <w:bCs/>
          <w:color w:val="770D29"/>
          <w:sz w:val="22"/>
        </w:rPr>
        <w:t>Sergeant at Arms</w:t>
      </w:r>
    </w:p>
    <w:p w14:paraId="7E79B020" w14:textId="77777777" w:rsidR="00E050CC" w:rsidRPr="00200ECB" w:rsidRDefault="00E050CC" w:rsidP="00E050CC">
      <w:pPr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>John Doe</w:t>
      </w:r>
    </w:p>
    <w:p w14:paraId="1D66C0ED" w14:textId="77777777" w:rsidR="00E050CC" w:rsidRPr="00200ECB" w:rsidRDefault="00E050CC" w:rsidP="00E050CC">
      <w:pPr>
        <w:spacing w:before="40"/>
        <w:rPr>
          <w:rFonts w:ascii="Arial" w:hAnsi="Arial" w:cs="Arial"/>
        </w:rPr>
      </w:pPr>
    </w:p>
    <w:p w14:paraId="0A03FCF9" w14:textId="77777777" w:rsidR="00E050CC" w:rsidRPr="00200ECB" w:rsidRDefault="00E050CC" w:rsidP="00E050CC">
      <w:pPr>
        <w:spacing w:before="40"/>
        <w:rPr>
          <w:rFonts w:ascii="Arial" w:hAnsi="Arial" w:cs="Arial"/>
        </w:rPr>
      </w:pPr>
    </w:p>
    <w:p w14:paraId="560C8AC3" w14:textId="77777777" w:rsidR="00E050CC" w:rsidRPr="00200ECB" w:rsidRDefault="00E050CC" w:rsidP="00E050CC">
      <w:pPr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 xml:space="preserve">We meet every </w:t>
      </w:r>
      <w:r w:rsidRPr="00200ECB">
        <w:rPr>
          <w:rFonts w:ascii="Arial" w:hAnsi="Arial" w:cs="Arial"/>
          <w:sz w:val="22"/>
        </w:rPr>
        <w:br/>
        <w:t xml:space="preserve">day of the week </w:t>
      </w:r>
    </w:p>
    <w:p w14:paraId="3A343E6C" w14:textId="77777777" w:rsidR="00E050CC" w:rsidRPr="00200ECB" w:rsidRDefault="00E050CC" w:rsidP="00E050CC">
      <w:pPr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>from 00:00 to 00:00</w:t>
      </w:r>
    </w:p>
    <w:p w14:paraId="014B7813" w14:textId="77777777" w:rsidR="00E050CC" w:rsidRPr="00200ECB" w:rsidRDefault="00E050CC" w:rsidP="00E050CC">
      <w:pPr>
        <w:spacing w:before="40"/>
        <w:rPr>
          <w:rFonts w:ascii="Arial" w:hAnsi="Arial" w:cs="Arial"/>
        </w:rPr>
      </w:pPr>
    </w:p>
    <w:p w14:paraId="474A2547" w14:textId="77777777" w:rsidR="00E050CC" w:rsidRPr="00200ECB" w:rsidRDefault="00E050CC" w:rsidP="00E050CC">
      <w:pPr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 xml:space="preserve">Location can be found </w:t>
      </w:r>
      <w:r w:rsidRPr="00200ECB">
        <w:rPr>
          <w:rFonts w:ascii="Arial" w:hAnsi="Arial" w:cs="Arial"/>
          <w:sz w:val="22"/>
        </w:rPr>
        <w:br/>
        <w:t>on our website</w:t>
      </w:r>
    </w:p>
    <w:p w14:paraId="0284ED5D" w14:textId="77777777" w:rsidR="00E050CC" w:rsidRPr="00200ECB" w:rsidRDefault="006C46A5" w:rsidP="00E050CC">
      <w:pPr>
        <w:rPr>
          <w:rFonts w:ascii="Arial" w:hAnsi="Arial" w:cs="Arial"/>
          <w:sz w:val="22"/>
        </w:rPr>
      </w:pPr>
      <w:hyperlink r:id="rId16" w:history="1">
        <w:r w:rsidR="00E050CC" w:rsidRPr="00200ECB">
          <w:rPr>
            <w:rStyle w:val="Hyperlink"/>
            <w:rFonts w:ascii="Arial" w:hAnsi="Arial" w:cs="Arial"/>
            <w:sz w:val="22"/>
          </w:rPr>
          <w:t>www.oursite.org</w:t>
        </w:r>
      </w:hyperlink>
    </w:p>
    <w:p w14:paraId="4092BC30" w14:textId="77777777" w:rsidR="00E050CC" w:rsidRPr="00200ECB" w:rsidRDefault="00E050CC" w:rsidP="00E050CC">
      <w:pPr>
        <w:spacing w:before="40"/>
        <w:rPr>
          <w:rFonts w:ascii="Arial" w:hAnsi="Arial" w:cs="Arial"/>
        </w:rPr>
      </w:pPr>
    </w:p>
    <w:p w14:paraId="584A4824" w14:textId="77777777" w:rsidR="00E050CC" w:rsidRPr="00200ECB" w:rsidRDefault="00E050CC" w:rsidP="00E050CC">
      <w:pPr>
        <w:rPr>
          <w:rFonts w:ascii="Arial" w:hAnsi="Arial" w:cs="Arial"/>
          <w:sz w:val="22"/>
          <w:szCs w:val="22"/>
        </w:rPr>
      </w:pPr>
      <w:r w:rsidRPr="00200ECB">
        <w:rPr>
          <w:rFonts w:ascii="Arial" w:hAnsi="Arial" w:cs="Arial"/>
          <w:sz w:val="22"/>
          <w:szCs w:val="22"/>
        </w:rPr>
        <w:t>Toastmasters International</w:t>
      </w:r>
    </w:p>
    <w:p w14:paraId="34BE8198" w14:textId="77777777" w:rsidR="00E050CC" w:rsidRPr="00200ECB" w:rsidRDefault="006C46A5" w:rsidP="00E050CC">
      <w:pPr>
        <w:rPr>
          <w:rFonts w:ascii="Arial" w:hAnsi="Arial" w:cs="Arial"/>
          <w:sz w:val="22"/>
          <w:szCs w:val="22"/>
        </w:rPr>
      </w:pPr>
      <w:hyperlink r:id="rId17" w:history="1">
        <w:r w:rsidR="00E050CC" w:rsidRPr="00200ECB">
          <w:rPr>
            <w:rStyle w:val="Hyperlink"/>
            <w:rFonts w:ascii="Arial" w:hAnsi="Arial" w:cs="Arial"/>
            <w:sz w:val="22"/>
            <w:szCs w:val="22"/>
          </w:rPr>
          <w:t>www.toastmasters.org</w:t>
        </w:r>
      </w:hyperlink>
    </w:p>
    <w:p w14:paraId="0B7E6902" w14:textId="77777777" w:rsidR="00E050CC" w:rsidRPr="00200ECB" w:rsidRDefault="00E050CC" w:rsidP="00E050CC">
      <w:pPr>
        <w:spacing w:before="40"/>
        <w:rPr>
          <w:rFonts w:ascii="Arial" w:hAnsi="Arial" w:cs="Arial"/>
        </w:rPr>
      </w:pPr>
    </w:p>
    <w:p w14:paraId="0B8F1B77" w14:textId="77777777" w:rsidR="00E050CC" w:rsidRPr="00200ECB" w:rsidRDefault="00E050CC" w:rsidP="00E050CC">
      <w:pPr>
        <w:rPr>
          <w:rFonts w:ascii="Arial" w:hAnsi="Arial" w:cs="Arial"/>
          <w:b/>
          <w:sz w:val="22"/>
          <w:szCs w:val="22"/>
        </w:rPr>
      </w:pPr>
    </w:p>
    <w:p w14:paraId="0C1D5E61" w14:textId="77777777" w:rsidR="00E050CC" w:rsidRPr="00200ECB" w:rsidRDefault="00E050CC" w:rsidP="00E050CC">
      <w:pPr>
        <w:rPr>
          <w:rStyle w:val="Bulletlevel1color"/>
          <w:rFonts w:ascii="Arial" w:hAnsi="Arial" w:cs="Arial"/>
          <w:color w:val="000000"/>
          <w:sz w:val="20"/>
          <w:szCs w:val="20"/>
        </w:rPr>
      </w:pPr>
      <w:r w:rsidRPr="00200ECB">
        <w:rPr>
          <w:rFonts w:ascii="Arial" w:hAnsi="Arial" w:cs="Arial"/>
          <w:b/>
          <w:sz w:val="22"/>
          <w:szCs w:val="22"/>
        </w:rPr>
        <w:t xml:space="preserve">   </w:t>
      </w:r>
    </w:p>
    <w:p w14:paraId="5DBA60EA" w14:textId="77777777" w:rsidR="00E050CC" w:rsidRPr="00200ECB" w:rsidRDefault="00E050CC" w:rsidP="00E050CC">
      <w:pPr>
        <w:rPr>
          <w:rStyle w:val="Bulletlevel1color"/>
          <w:rFonts w:ascii="Arial" w:hAnsi="Arial" w:cs="Arial"/>
          <w:b/>
          <w:w w:val="95"/>
          <w:sz w:val="16"/>
          <w:szCs w:val="18"/>
        </w:rPr>
      </w:pPr>
    </w:p>
    <w:p w14:paraId="5224DB41" w14:textId="77777777" w:rsidR="00E050CC" w:rsidRPr="00200ECB" w:rsidRDefault="00E050CC" w:rsidP="00E050CC">
      <w:pPr>
        <w:rPr>
          <w:rStyle w:val="Bulletlevel1color"/>
          <w:rFonts w:ascii="Arial" w:hAnsi="Arial" w:cs="Arial"/>
          <w:b/>
          <w:w w:val="95"/>
          <w:sz w:val="16"/>
          <w:szCs w:val="18"/>
        </w:rPr>
      </w:pPr>
    </w:p>
    <w:p w14:paraId="6AFC3C2E" w14:textId="77777777" w:rsidR="00E050CC" w:rsidRPr="00200ECB" w:rsidRDefault="00E050CC" w:rsidP="00E050CC">
      <w:pPr>
        <w:rPr>
          <w:rStyle w:val="Bulletlevel1color"/>
          <w:rFonts w:ascii="Arial" w:hAnsi="Arial" w:cs="Arial"/>
          <w:b/>
          <w:w w:val="95"/>
          <w:sz w:val="16"/>
          <w:szCs w:val="18"/>
        </w:rPr>
      </w:pPr>
    </w:p>
    <w:p w14:paraId="699D9C4E" w14:textId="77777777" w:rsidR="00E050CC" w:rsidRPr="00200ECB" w:rsidRDefault="00E050CC" w:rsidP="00E050CC">
      <w:pPr>
        <w:rPr>
          <w:rStyle w:val="Bulletlevel1color"/>
          <w:rFonts w:ascii="Arial" w:hAnsi="Arial" w:cs="Arial"/>
          <w:b/>
          <w:w w:val="95"/>
          <w:sz w:val="16"/>
          <w:szCs w:val="18"/>
        </w:rPr>
      </w:pPr>
    </w:p>
    <w:p w14:paraId="5E82563E" w14:textId="77777777" w:rsidR="00E050CC" w:rsidRPr="00200ECB" w:rsidRDefault="00E050CC" w:rsidP="00E050CC">
      <w:pPr>
        <w:rPr>
          <w:rFonts w:ascii="Arial" w:hAnsi="Arial" w:cs="Arial"/>
          <w:sz w:val="16"/>
        </w:rPr>
      </w:pPr>
    </w:p>
    <w:p w14:paraId="493376AB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  <w:r w:rsidRPr="00200ECB">
        <w:rPr>
          <w:rFonts w:ascii="Arial" w:hAnsi="Arial" w:cs="Arial"/>
          <w:b/>
          <w:sz w:val="22"/>
        </w:rPr>
        <w:tab/>
      </w:r>
    </w:p>
    <w:p w14:paraId="565C5869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</w:p>
    <w:p w14:paraId="2FB88944" w14:textId="69E75A19" w:rsidR="00E050CC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</w:p>
    <w:p w14:paraId="6B785E07" w14:textId="77777777" w:rsidR="00200ECB" w:rsidRPr="00200ECB" w:rsidRDefault="00200ECB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</w:p>
    <w:p w14:paraId="5765FE76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  <w:r w:rsidRPr="00200ECB">
        <w:rPr>
          <w:rFonts w:ascii="Arial" w:hAnsi="Arial" w:cs="Arial"/>
          <w:b/>
          <w:sz w:val="22"/>
        </w:rPr>
        <w:tab/>
      </w:r>
    </w:p>
    <w:p w14:paraId="69C7D5E8" w14:textId="4605BED6" w:rsidR="00E050CC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</w:p>
    <w:p w14:paraId="6576E79D" w14:textId="77777777" w:rsidR="00292BCA" w:rsidRPr="00200ECB" w:rsidRDefault="00292BCA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</w:p>
    <w:p w14:paraId="5576B65E" w14:textId="03BC106F" w:rsidR="00E050CC" w:rsidRPr="00200ECB" w:rsidRDefault="00200ECB" w:rsidP="00E050CC">
      <w:pPr>
        <w:tabs>
          <w:tab w:val="left" w:pos="720"/>
          <w:tab w:val="left" w:pos="603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 w:rsidR="00E050CC" w:rsidRPr="00200ECB">
        <w:rPr>
          <w:rFonts w:ascii="Arial" w:hAnsi="Arial" w:cs="Arial"/>
          <w:sz w:val="22"/>
        </w:rPr>
        <w:t xml:space="preserve"> Timer</w:t>
      </w:r>
      <w:r w:rsidR="00E050CC" w:rsidRPr="00200ECB">
        <w:rPr>
          <w:rFonts w:ascii="Arial" w:hAnsi="Arial" w:cs="Arial"/>
          <w:sz w:val="22"/>
        </w:rPr>
        <w:tab/>
        <w:t>Jane Doe</w:t>
      </w:r>
    </w:p>
    <w:p w14:paraId="463F049F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  <w:r w:rsidRPr="00200ECB">
        <w:rPr>
          <w:rFonts w:ascii="Arial" w:hAnsi="Arial" w:cs="Arial"/>
          <w:b/>
          <w:sz w:val="22"/>
        </w:rPr>
        <w:tab/>
      </w:r>
      <w:r w:rsidRPr="00200ECB">
        <w:rPr>
          <w:rFonts w:ascii="Arial" w:hAnsi="Arial" w:cs="Arial"/>
          <w:sz w:val="22"/>
        </w:rPr>
        <w:t xml:space="preserve"> Ah-Counter</w:t>
      </w:r>
      <w:r w:rsidRPr="00200ECB">
        <w:rPr>
          <w:rFonts w:ascii="Arial" w:hAnsi="Arial" w:cs="Arial"/>
          <w:sz w:val="22"/>
        </w:rPr>
        <w:tab/>
        <w:t>Jane Doe</w:t>
      </w:r>
    </w:p>
    <w:p w14:paraId="7AA124BF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ab/>
        <w:t xml:space="preserve"> Grammarian</w:t>
      </w:r>
      <w:r w:rsidRPr="00200ECB">
        <w:rPr>
          <w:rFonts w:ascii="Arial" w:hAnsi="Arial" w:cs="Arial"/>
          <w:sz w:val="22"/>
        </w:rPr>
        <w:tab/>
        <w:t>Jane Doe</w:t>
      </w:r>
    </w:p>
    <w:p w14:paraId="130B9D30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sz w:val="22"/>
        </w:rPr>
      </w:pPr>
    </w:p>
    <w:p w14:paraId="3F9A0032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  <w:r w:rsidRPr="00200ECB">
        <w:rPr>
          <w:rFonts w:ascii="Arial" w:hAnsi="Arial" w:cs="Arial"/>
          <w:b/>
          <w:sz w:val="22"/>
        </w:rPr>
        <w:t>8:14</w:t>
      </w:r>
      <w:r w:rsidRPr="00200ECB">
        <w:rPr>
          <w:rFonts w:ascii="Arial" w:hAnsi="Arial" w:cs="Arial"/>
          <w:b/>
          <w:sz w:val="22"/>
        </w:rPr>
        <w:tab/>
        <w:t>General Evaluator Provides Report</w:t>
      </w:r>
      <w:r w:rsidRPr="00200ECB">
        <w:rPr>
          <w:rFonts w:ascii="Arial" w:hAnsi="Arial" w:cs="Arial"/>
          <w:b/>
          <w:sz w:val="22"/>
        </w:rPr>
        <w:tab/>
      </w:r>
      <w:r w:rsidRPr="00200ECB">
        <w:rPr>
          <w:rFonts w:ascii="Arial" w:hAnsi="Arial" w:cs="Arial"/>
          <w:sz w:val="22"/>
        </w:rPr>
        <w:t>John Doe</w:t>
      </w:r>
    </w:p>
    <w:p w14:paraId="12065C21" w14:textId="377A4CF6" w:rsidR="00E050CC" w:rsidRPr="00200ECB" w:rsidRDefault="00E050CC" w:rsidP="00E050CC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ab/>
        <w:t xml:space="preserve"> General Evaluator provides meeting &amp; </w:t>
      </w:r>
      <w:r w:rsidR="00200ECB">
        <w:rPr>
          <w:rFonts w:ascii="Arial" w:hAnsi="Arial" w:cs="Arial"/>
          <w:sz w:val="22"/>
        </w:rPr>
        <w:br/>
        <w:t xml:space="preserve"> </w:t>
      </w:r>
      <w:r w:rsidRPr="00200ECB">
        <w:rPr>
          <w:rFonts w:ascii="Arial" w:hAnsi="Arial" w:cs="Arial"/>
          <w:sz w:val="22"/>
        </w:rPr>
        <w:t>leader evaluations</w:t>
      </w:r>
      <w:r w:rsidRPr="00200ECB">
        <w:rPr>
          <w:rFonts w:ascii="Arial" w:hAnsi="Arial" w:cs="Arial"/>
          <w:sz w:val="22"/>
        </w:rPr>
        <w:tab/>
      </w:r>
    </w:p>
    <w:p w14:paraId="190908ED" w14:textId="77777777" w:rsidR="00E050CC" w:rsidRPr="00200ECB" w:rsidRDefault="00E050CC" w:rsidP="00E050CC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ab/>
        <w:t xml:space="preserve"> Returns control to the Toastmaster of the Day</w:t>
      </w:r>
    </w:p>
    <w:p w14:paraId="0AA822A6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</w:p>
    <w:p w14:paraId="6F45F6C5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  <w:r w:rsidRPr="00200ECB">
        <w:rPr>
          <w:rFonts w:ascii="Arial" w:hAnsi="Arial" w:cs="Arial"/>
          <w:b/>
          <w:sz w:val="22"/>
        </w:rPr>
        <w:t>8:17</w:t>
      </w:r>
      <w:r w:rsidRPr="00200ECB">
        <w:rPr>
          <w:rFonts w:ascii="Arial" w:hAnsi="Arial" w:cs="Arial"/>
          <w:b/>
          <w:sz w:val="22"/>
        </w:rPr>
        <w:tab/>
        <w:t>Toastmaster Presents Awards</w:t>
      </w:r>
      <w:r w:rsidRPr="00200ECB">
        <w:rPr>
          <w:rFonts w:ascii="Arial" w:hAnsi="Arial" w:cs="Arial"/>
          <w:b/>
          <w:sz w:val="22"/>
        </w:rPr>
        <w:tab/>
      </w:r>
      <w:r w:rsidRPr="00200ECB">
        <w:rPr>
          <w:rFonts w:ascii="Arial" w:hAnsi="Arial" w:cs="Arial"/>
          <w:sz w:val="22"/>
        </w:rPr>
        <w:t>John Doe</w:t>
      </w:r>
    </w:p>
    <w:p w14:paraId="6A18D3CF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ab/>
        <w:t xml:space="preserve">  Best Evaluator</w:t>
      </w:r>
    </w:p>
    <w:p w14:paraId="558289EF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ab/>
        <w:t xml:space="preserve">  Best Table Topics</w:t>
      </w:r>
    </w:p>
    <w:p w14:paraId="0BF27895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ab/>
        <w:t xml:space="preserve">  Best Speaker</w:t>
      </w:r>
    </w:p>
    <w:p w14:paraId="7008AF0A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sz w:val="22"/>
        </w:rPr>
      </w:pPr>
      <w:r w:rsidRPr="00200ECB">
        <w:rPr>
          <w:rFonts w:ascii="Arial" w:hAnsi="Arial" w:cs="Arial"/>
          <w:sz w:val="22"/>
        </w:rPr>
        <w:tab/>
        <w:t xml:space="preserve">  Special Awards</w:t>
      </w:r>
    </w:p>
    <w:p w14:paraId="182FF458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200ECB">
        <w:rPr>
          <w:rFonts w:ascii="Arial" w:hAnsi="Arial" w:cs="Arial"/>
          <w:sz w:val="18"/>
        </w:rPr>
        <w:tab/>
      </w:r>
      <w:r w:rsidRPr="00200ECB">
        <w:rPr>
          <w:rFonts w:ascii="Arial" w:hAnsi="Arial" w:cs="Arial"/>
          <w:sz w:val="22"/>
          <w:szCs w:val="22"/>
        </w:rPr>
        <w:t xml:space="preserve">  Returns control to the Chair of the meeting</w:t>
      </w:r>
    </w:p>
    <w:p w14:paraId="02BD820E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sz w:val="18"/>
        </w:rPr>
      </w:pPr>
    </w:p>
    <w:p w14:paraId="3B32FB66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b/>
          <w:sz w:val="22"/>
        </w:rPr>
      </w:pPr>
      <w:r w:rsidRPr="00200ECB">
        <w:rPr>
          <w:rFonts w:ascii="Arial" w:hAnsi="Arial" w:cs="Arial"/>
          <w:b/>
          <w:sz w:val="22"/>
        </w:rPr>
        <w:t>8:20</w:t>
      </w:r>
      <w:r w:rsidRPr="00200ECB">
        <w:rPr>
          <w:rFonts w:ascii="Arial" w:hAnsi="Arial" w:cs="Arial"/>
          <w:b/>
          <w:sz w:val="22"/>
        </w:rPr>
        <w:tab/>
        <w:t>Chair Leads Club Business</w:t>
      </w:r>
    </w:p>
    <w:p w14:paraId="2DE34742" w14:textId="77777777" w:rsidR="00E050CC" w:rsidRPr="00200ECB" w:rsidRDefault="00E050CC" w:rsidP="00E050CC">
      <w:pPr>
        <w:tabs>
          <w:tab w:val="left" w:pos="720"/>
          <w:tab w:val="left" w:pos="6030"/>
        </w:tabs>
        <w:rPr>
          <w:rFonts w:ascii="Arial" w:hAnsi="Arial" w:cs="Arial"/>
          <w:sz w:val="18"/>
        </w:rPr>
      </w:pPr>
      <w:r w:rsidRPr="00200ECB">
        <w:rPr>
          <w:rFonts w:ascii="Arial" w:hAnsi="Arial" w:cs="Arial"/>
          <w:sz w:val="22"/>
        </w:rPr>
        <w:tab/>
        <w:t xml:space="preserve">  </w:t>
      </w:r>
    </w:p>
    <w:p w14:paraId="0331793C" w14:textId="77777777" w:rsidR="00E050CC" w:rsidRPr="004A0644" w:rsidRDefault="00E050CC" w:rsidP="00E050CC">
      <w:pPr>
        <w:tabs>
          <w:tab w:val="left" w:pos="720"/>
          <w:tab w:val="left" w:pos="6030"/>
        </w:tabs>
        <w:ind w:left="720" w:hanging="720"/>
        <w:rPr>
          <w:b/>
          <w:sz w:val="22"/>
        </w:rPr>
      </w:pPr>
      <w:r w:rsidRPr="00200ECB">
        <w:rPr>
          <w:rFonts w:ascii="Arial" w:hAnsi="Arial" w:cs="Arial"/>
          <w:b/>
          <w:sz w:val="22"/>
        </w:rPr>
        <w:t>8:45</w:t>
      </w:r>
      <w:r w:rsidRPr="00200ECB">
        <w:rPr>
          <w:rFonts w:ascii="Arial" w:hAnsi="Arial" w:cs="Arial"/>
          <w:b/>
          <w:sz w:val="22"/>
        </w:rPr>
        <w:tab/>
        <w:t xml:space="preserve">Chair Adjourns Meeting </w:t>
      </w:r>
      <w:r w:rsidRPr="00F444C9">
        <w:rPr>
          <w:b/>
          <w:sz w:val="22"/>
        </w:rPr>
        <w:tab/>
      </w:r>
      <w:r w:rsidRPr="00F444C9">
        <w:rPr>
          <w:b/>
          <w:sz w:val="22"/>
        </w:rPr>
        <w:br/>
      </w:r>
    </w:p>
    <w:p w14:paraId="7F3FBC76" w14:textId="77777777" w:rsidR="00E050CC" w:rsidRPr="00C94E7D" w:rsidRDefault="00E050CC" w:rsidP="00D536E1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sectPr w:rsidR="00E050CC" w:rsidRPr="00C94E7D" w:rsidSect="00D536E1">
      <w:type w:val="continuous"/>
      <w:pgSz w:w="12240" w:h="15840"/>
      <w:pgMar w:top="720" w:right="720" w:bottom="720" w:left="720" w:header="288" w:footer="288" w:gutter="0"/>
      <w:cols w:num="2" w:sep="1" w:space="720" w:equalWidth="0">
        <w:col w:w="3024" w:space="720"/>
        <w:col w:w="705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EFBD78" w14:textId="77777777" w:rsidR="006C46A5" w:rsidRDefault="006C46A5">
      <w:r>
        <w:separator/>
      </w:r>
    </w:p>
  </w:endnote>
  <w:endnote w:type="continuationSeparator" w:id="0">
    <w:p w14:paraId="1BB36582" w14:textId="77777777" w:rsidR="006C46A5" w:rsidRDefault="006C4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00C9" w14:textId="77777777" w:rsidR="0096459C" w:rsidRDefault="009645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FBD62" w14:textId="77777777" w:rsidR="0096459C" w:rsidRDefault="009645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4C7AC" w14:textId="77777777" w:rsidR="0096459C" w:rsidRDefault="009645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03508" w14:textId="77777777" w:rsidR="006C46A5" w:rsidRDefault="006C46A5">
      <w:r>
        <w:separator/>
      </w:r>
    </w:p>
  </w:footnote>
  <w:footnote w:type="continuationSeparator" w:id="0">
    <w:p w14:paraId="47C09053" w14:textId="77777777" w:rsidR="006C46A5" w:rsidRDefault="006C4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88079" w14:textId="6B8C5C06" w:rsidR="00FA59E0" w:rsidRDefault="006C46A5">
    <w:pPr>
      <w:pStyle w:val="Header"/>
    </w:pPr>
    <w:r>
      <w:rPr>
        <w:noProof/>
      </w:rPr>
      <w:pict w14:anchorId="02B3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7" o:spid="_x0000_s2051" type="#_x0000_t75" alt="/Volumes/GraphicsServer2019/Letterhead/Marketing/643B-LetterheadBurgundy/Assets/BurgundyHeaderLetterSize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6F82B" w14:textId="4002BCAA" w:rsidR="0054769A" w:rsidRDefault="006C46A5" w:rsidP="0054769A">
    <w:pPr>
      <w:pStyle w:val="Header"/>
      <w:ind w:left="-360"/>
      <w:jc w:val="right"/>
    </w:pPr>
    <w:bookmarkStart w:id="0" w:name="_GoBack"/>
    <w:bookmarkEnd w:id="0"/>
    <w:r>
      <w:rPr>
        <w:noProof/>
      </w:rPr>
      <w:pict w14:anchorId="440CA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8" o:spid="_x0000_s2050" type="#_x0000_t75" alt="/Volumes/GraphicsServer2019/Letterhead/Marketing/643B-LetterheadBurgundy/Assets/BurgundyHeaderLetterSize.jpg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A828D" w14:textId="0CF06B55" w:rsidR="00FA59E0" w:rsidRDefault="006C46A5">
    <w:pPr>
      <w:pStyle w:val="Header"/>
    </w:pPr>
    <w:r>
      <w:rPr>
        <w:noProof/>
      </w:rPr>
      <w:pict w14:anchorId="7E52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6" o:spid="_x0000_s2049" type="#_x0000_t75" alt="/Volumes/GraphicsServer2019/Letterhead/Marketing/643B-LetterheadBurgundy/Assets/BurgundyHeaderLetterSize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D5BCD"/>
    <w:rsid w:val="000E20C3"/>
    <w:rsid w:val="00146CE9"/>
    <w:rsid w:val="001649C0"/>
    <w:rsid w:val="00200ECB"/>
    <w:rsid w:val="0023536C"/>
    <w:rsid w:val="00292BCA"/>
    <w:rsid w:val="002A51BF"/>
    <w:rsid w:val="002E4AD6"/>
    <w:rsid w:val="003F0443"/>
    <w:rsid w:val="0041366B"/>
    <w:rsid w:val="00435E09"/>
    <w:rsid w:val="00482E82"/>
    <w:rsid w:val="00497F54"/>
    <w:rsid w:val="00531886"/>
    <w:rsid w:val="0054769A"/>
    <w:rsid w:val="00552EC1"/>
    <w:rsid w:val="005C0371"/>
    <w:rsid w:val="00680075"/>
    <w:rsid w:val="0068321C"/>
    <w:rsid w:val="006A3291"/>
    <w:rsid w:val="006A35B7"/>
    <w:rsid w:val="006C46A5"/>
    <w:rsid w:val="00707C2C"/>
    <w:rsid w:val="0072669D"/>
    <w:rsid w:val="00826F0E"/>
    <w:rsid w:val="008435D2"/>
    <w:rsid w:val="00874F3C"/>
    <w:rsid w:val="008D3E7C"/>
    <w:rsid w:val="0096459C"/>
    <w:rsid w:val="00A7274A"/>
    <w:rsid w:val="00A75671"/>
    <w:rsid w:val="00AD647F"/>
    <w:rsid w:val="00AF07EB"/>
    <w:rsid w:val="00B23864"/>
    <w:rsid w:val="00B26B49"/>
    <w:rsid w:val="00BB28E7"/>
    <w:rsid w:val="00BE4198"/>
    <w:rsid w:val="00C66BB1"/>
    <w:rsid w:val="00C94E7D"/>
    <w:rsid w:val="00C96300"/>
    <w:rsid w:val="00CC4255"/>
    <w:rsid w:val="00D36713"/>
    <w:rsid w:val="00D536E1"/>
    <w:rsid w:val="00D813B6"/>
    <w:rsid w:val="00DA6A83"/>
    <w:rsid w:val="00DC0C20"/>
    <w:rsid w:val="00DF37B0"/>
    <w:rsid w:val="00E050CC"/>
    <w:rsid w:val="00E344AC"/>
    <w:rsid w:val="00E860AD"/>
    <w:rsid w:val="00EC345C"/>
    <w:rsid w:val="00FA59E0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79BB23C"/>
  <w14:defaultImageDpi w14:val="300"/>
  <w15:chartTrackingRefBased/>
  <w15:docId w15:val="{A9929BBB-80FB-D840-8E64-0C6C5CA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ulletlevel1color">
    <w:name w:val="Bullet level 1 color"/>
    <w:uiPriority w:val="99"/>
    <w:rsid w:val="00B26B49"/>
    <w:rPr>
      <w:color w:val="0054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toastmasters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ursite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toastmasters.org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oursit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raphicsServer2019/Letterhead/toastmasters-letterhead-stationery-blue-letter-siz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B8C7B-1832-D745-9F97-E6001A01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toastmasters-letterhead-stationery-blue-letter-size.dotx</Template>
  <TotalTime>7</TotalTime>
  <Pages>2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2931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Ciara Bourne</cp:lastModifiedBy>
  <cp:revision>7</cp:revision>
  <cp:lastPrinted>2012-03-19T15:55:00Z</cp:lastPrinted>
  <dcterms:created xsi:type="dcterms:W3CDTF">2019-10-15T15:19:00Z</dcterms:created>
  <dcterms:modified xsi:type="dcterms:W3CDTF">2019-11-18T17:02:00Z</dcterms:modified>
</cp:coreProperties>
</file>