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CDC13" w14:textId="77777777" w:rsidR="00DB278C" w:rsidRPr="00AD647F" w:rsidRDefault="00DB278C" w:rsidP="00DB278C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Minutes of [Club Name] Regular Meeting</w:t>
      </w:r>
      <w:r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[Month, Day, Year]</w:t>
      </w:r>
    </w:p>
    <w:p w14:paraId="1CD3A2AD" w14:textId="77777777" w:rsidR="00DB278C" w:rsidRPr="00AD647F" w:rsidRDefault="00DB278C" w:rsidP="00DB278C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7E1499DD" w14:textId="77777777" w:rsidR="00DB278C" w:rsidRDefault="00DB278C" w:rsidP="00DB278C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775FBD60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 xml:space="preserve">The club membership convened on </w:t>
      </w:r>
      <w:r w:rsidRPr="00A85E7C">
        <w:rPr>
          <w:rFonts w:ascii="Arial" w:hAnsi="Arial" w:cs="Arial"/>
          <w:color w:val="C00000"/>
          <w:sz w:val="22"/>
          <w:szCs w:val="22"/>
        </w:rPr>
        <w:t xml:space="preserve">[Month </w:t>
      </w:r>
      <w:r w:rsidRPr="004B63DD">
        <w:rPr>
          <w:rFonts w:ascii="Arial" w:hAnsi="Arial" w:cs="Arial"/>
          <w:color w:val="CC0000"/>
          <w:sz w:val="22"/>
          <w:szCs w:val="22"/>
        </w:rPr>
        <w:t>Day, Year]</w:t>
      </w:r>
      <w:r w:rsidRPr="004B63DD">
        <w:rPr>
          <w:rFonts w:ascii="Arial" w:hAnsi="Arial" w:cs="Arial"/>
          <w:sz w:val="22"/>
          <w:szCs w:val="22"/>
        </w:rPr>
        <w:t xml:space="preserve">, with 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presiding officer </w:t>
      </w:r>
      <w:r w:rsidRPr="004B63DD">
        <w:rPr>
          <w:rFonts w:ascii="Arial" w:hAnsi="Arial" w:cs="Arial"/>
          <w:sz w:val="22"/>
          <w:szCs w:val="22"/>
        </w:rPr>
        <w:t>presiding. Members present were: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 </w:t>
      </w:r>
      <w:r>
        <w:rPr>
          <w:rFonts w:ascii="Arial" w:hAnsi="Arial" w:cs="Arial"/>
          <w:color w:val="CC0000"/>
          <w:sz w:val="22"/>
          <w:szCs w:val="22"/>
        </w:rPr>
        <w:t>V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ice </w:t>
      </w:r>
      <w:r>
        <w:rPr>
          <w:rFonts w:ascii="Arial" w:hAnsi="Arial" w:cs="Arial"/>
          <w:color w:val="CC0000"/>
          <w:sz w:val="22"/>
          <w:szCs w:val="22"/>
        </w:rPr>
        <w:t>P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resident </w:t>
      </w:r>
      <w:r>
        <w:rPr>
          <w:rFonts w:ascii="Arial" w:hAnsi="Arial" w:cs="Arial"/>
          <w:color w:val="CC0000"/>
          <w:sz w:val="22"/>
          <w:szCs w:val="22"/>
        </w:rPr>
        <w:t>E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ducation, </w:t>
      </w:r>
      <w:r>
        <w:rPr>
          <w:rFonts w:ascii="Arial" w:hAnsi="Arial" w:cs="Arial"/>
          <w:color w:val="CC0000"/>
          <w:sz w:val="22"/>
          <w:szCs w:val="22"/>
        </w:rPr>
        <w:t>V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ice </w:t>
      </w:r>
      <w:r>
        <w:rPr>
          <w:rFonts w:ascii="Arial" w:hAnsi="Arial" w:cs="Arial"/>
          <w:color w:val="CC0000"/>
          <w:sz w:val="22"/>
          <w:szCs w:val="22"/>
        </w:rPr>
        <w:t>P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resident </w:t>
      </w:r>
      <w:r>
        <w:rPr>
          <w:rFonts w:ascii="Arial" w:hAnsi="Arial" w:cs="Arial"/>
          <w:color w:val="CC0000"/>
          <w:sz w:val="22"/>
          <w:szCs w:val="22"/>
        </w:rPr>
        <w:t>M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embership, </w:t>
      </w:r>
      <w:r>
        <w:rPr>
          <w:rFonts w:ascii="Arial" w:hAnsi="Arial" w:cs="Arial"/>
          <w:color w:val="CC0000"/>
          <w:sz w:val="22"/>
          <w:szCs w:val="22"/>
        </w:rPr>
        <w:t>V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ice </w:t>
      </w:r>
      <w:r>
        <w:rPr>
          <w:rFonts w:ascii="Arial" w:hAnsi="Arial" w:cs="Arial"/>
          <w:color w:val="CC0000"/>
          <w:sz w:val="22"/>
          <w:szCs w:val="22"/>
        </w:rPr>
        <w:t>P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resident </w:t>
      </w:r>
      <w:r>
        <w:rPr>
          <w:rFonts w:ascii="Arial" w:hAnsi="Arial" w:cs="Arial"/>
          <w:color w:val="CC0000"/>
          <w:sz w:val="22"/>
          <w:szCs w:val="22"/>
        </w:rPr>
        <w:t>P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ublic </w:t>
      </w:r>
      <w:r>
        <w:rPr>
          <w:rFonts w:ascii="Arial" w:hAnsi="Arial" w:cs="Arial"/>
          <w:color w:val="CC0000"/>
          <w:sz w:val="22"/>
          <w:szCs w:val="22"/>
        </w:rPr>
        <w:t>R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elations, </w:t>
      </w:r>
      <w:r>
        <w:rPr>
          <w:rFonts w:ascii="Arial" w:hAnsi="Arial" w:cs="Arial"/>
          <w:color w:val="CC0000"/>
          <w:sz w:val="22"/>
          <w:szCs w:val="22"/>
        </w:rPr>
        <w:t>S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ecretary, </w:t>
      </w:r>
      <w:r>
        <w:rPr>
          <w:rFonts w:ascii="Arial" w:hAnsi="Arial" w:cs="Arial"/>
          <w:color w:val="CC0000"/>
          <w:sz w:val="22"/>
          <w:szCs w:val="22"/>
        </w:rPr>
        <w:t>T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reasurer, </w:t>
      </w:r>
      <w:r>
        <w:rPr>
          <w:rFonts w:ascii="Arial" w:hAnsi="Arial" w:cs="Arial"/>
          <w:color w:val="CC0000"/>
          <w:sz w:val="22"/>
          <w:szCs w:val="22"/>
        </w:rPr>
        <w:t>S</w:t>
      </w:r>
      <w:r w:rsidRPr="004B63DD">
        <w:rPr>
          <w:rFonts w:ascii="Arial" w:hAnsi="Arial" w:cs="Arial"/>
          <w:color w:val="CC0000"/>
          <w:sz w:val="22"/>
          <w:szCs w:val="22"/>
        </w:rPr>
        <w:t xml:space="preserve">ergeant at </w:t>
      </w:r>
      <w:r>
        <w:rPr>
          <w:rFonts w:ascii="Arial" w:hAnsi="Arial" w:cs="Arial"/>
          <w:color w:val="CC0000"/>
          <w:sz w:val="22"/>
          <w:szCs w:val="22"/>
        </w:rPr>
        <w:t>A</w:t>
      </w:r>
      <w:r w:rsidRPr="004B63DD">
        <w:rPr>
          <w:rFonts w:ascii="Arial" w:hAnsi="Arial" w:cs="Arial"/>
          <w:color w:val="CC0000"/>
          <w:sz w:val="22"/>
          <w:szCs w:val="22"/>
        </w:rPr>
        <w:t>rms, member names</w:t>
      </w:r>
      <w:r w:rsidRPr="004B63DD">
        <w:rPr>
          <w:rFonts w:ascii="Arial" w:hAnsi="Arial" w:cs="Arial"/>
          <w:sz w:val="22"/>
          <w:szCs w:val="22"/>
        </w:rPr>
        <w:t xml:space="preserve">. Members absent were: </w:t>
      </w:r>
      <w:r w:rsidRPr="004B63DD">
        <w:rPr>
          <w:rFonts w:ascii="Arial" w:hAnsi="Arial" w:cs="Arial"/>
          <w:color w:val="CC0000"/>
          <w:sz w:val="22"/>
          <w:szCs w:val="22"/>
        </w:rPr>
        <w:t>member names</w:t>
      </w:r>
      <w:r w:rsidRPr="004B63DD">
        <w:rPr>
          <w:rFonts w:ascii="Arial" w:hAnsi="Arial" w:cs="Arial"/>
          <w:sz w:val="22"/>
          <w:szCs w:val="22"/>
        </w:rPr>
        <w:t>.</w:t>
      </w:r>
    </w:p>
    <w:p w14:paraId="2EF10316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6F103C87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Minutes of the previous regular meeting were reviewed and approved.</w:t>
      </w:r>
    </w:p>
    <w:p w14:paraId="5CEF0991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594EE9B3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Members with meeting roles were introduced:</w:t>
      </w:r>
    </w:p>
    <w:p w14:paraId="436852B1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43921E7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Toastmaster of the Day: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6ED646F9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Table Topicsmaster: </w:t>
      </w:r>
      <w:r w:rsidRPr="00A85E7C">
        <w:rPr>
          <w:rFonts w:ascii="Arial" w:hAnsi="Arial" w:cs="Arial"/>
          <w:color w:val="C00000"/>
        </w:rPr>
        <w:t>[</w:t>
      </w:r>
      <w:r w:rsidRPr="004B63DD">
        <w:rPr>
          <w:rFonts w:ascii="Arial" w:hAnsi="Arial" w:cs="Arial"/>
          <w:color w:val="CC0000"/>
        </w:rPr>
        <w:t>Member Name]</w:t>
      </w:r>
      <w:r w:rsidRPr="004B63DD">
        <w:rPr>
          <w:rFonts w:ascii="Arial" w:hAnsi="Arial" w:cs="Arial"/>
        </w:rPr>
        <w:t>.</w:t>
      </w:r>
    </w:p>
    <w:p w14:paraId="2D6DB72B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General Evaluator: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6518B812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Evaluators: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005A8760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Grammarian: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2C081284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Ah-Counter: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4CBB24FA" w14:textId="77777777" w:rsidR="00DB278C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Timer:</w:t>
      </w:r>
      <w:r w:rsidRPr="00A85E7C">
        <w:rPr>
          <w:rFonts w:ascii="Arial" w:hAnsi="Arial" w:cs="Arial"/>
          <w:color w:val="C00000"/>
        </w:rPr>
        <w:t xml:space="preserve"> [</w:t>
      </w:r>
      <w:r w:rsidRPr="004B63DD">
        <w:rPr>
          <w:rFonts w:ascii="Arial" w:hAnsi="Arial" w:cs="Arial"/>
          <w:color w:val="CC0000"/>
        </w:rPr>
        <w:t>Member Name]</w:t>
      </w:r>
      <w:r w:rsidRPr="004B63DD">
        <w:rPr>
          <w:rFonts w:ascii="Arial" w:hAnsi="Arial" w:cs="Arial"/>
        </w:rPr>
        <w:t>.</w:t>
      </w:r>
    </w:p>
    <w:p w14:paraId="42865693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2D67B1">
        <w:rPr>
          <w:rFonts w:ascii="Arial" w:hAnsi="Arial" w:cs="Arial"/>
          <w:color w:val="C00000"/>
        </w:rPr>
        <w:t>[Club specific meeting roles]</w:t>
      </w:r>
      <w:r>
        <w:rPr>
          <w:rFonts w:ascii="Arial" w:hAnsi="Arial" w:cs="Arial"/>
        </w:rPr>
        <w:t xml:space="preserve">: </w:t>
      </w:r>
      <w:r w:rsidRPr="00A85E7C">
        <w:rPr>
          <w:rFonts w:ascii="Arial" w:hAnsi="Arial" w:cs="Arial"/>
          <w:color w:val="C00000"/>
        </w:rPr>
        <w:t>[</w:t>
      </w:r>
      <w:r w:rsidRPr="004B63DD">
        <w:rPr>
          <w:rFonts w:ascii="Arial" w:hAnsi="Arial" w:cs="Arial"/>
          <w:color w:val="CC0000"/>
        </w:rPr>
        <w:t>Member Name]</w:t>
      </w:r>
      <w:r w:rsidRPr="004B63DD">
        <w:rPr>
          <w:rFonts w:ascii="Arial" w:hAnsi="Arial" w:cs="Arial"/>
        </w:rPr>
        <w:t>.</w:t>
      </w:r>
    </w:p>
    <w:p w14:paraId="36B41161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350B971F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Prepared speeches were presented:</w:t>
      </w:r>
    </w:p>
    <w:p w14:paraId="18B154C9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660E524C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[Member</w:t>
      </w:r>
      <w:r w:rsidRPr="004B63DD">
        <w:rPr>
          <w:rFonts w:ascii="Arial" w:hAnsi="Arial" w:cs="Arial"/>
          <w:color w:val="CC0000"/>
        </w:rPr>
        <w:t xml:space="preserve"> Name]</w:t>
      </w:r>
      <w:r w:rsidRPr="004B63DD">
        <w:rPr>
          <w:rFonts w:ascii="Arial" w:hAnsi="Arial" w:cs="Arial"/>
        </w:rPr>
        <w:t xml:space="preserve"> – </w:t>
      </w:r>
      <w:r w:rsidRPr="004B63DD">
        <w:rPr>
          <w:rFonts w:ascii="Arial" w:hAnsi="Arial" w:cs="Arial"/>
          <w:color w:val="CC0000"/>
        </w:rPr>
        <w:t>Speech Title</w:t>
      </w:r>
      <w:r w:rsidRPr="004B63DD">
        <w:rPr>
          <w:rFonts w:ascii="Arial" w:hAnsi="Arial" w:cs="Arial"/>
        </w:rPr>
        <w:t>,</w:t>
      </w:r>
      <w:r w:rsidRPr="004B63DD">
        <w:rPr>
          <w:rFonts w:ascii="Arial" w:hAnsi="Arial" w:cs="Arial"/>
          <w:color w:val="CC0000"/>
        </w:rPr>
        <w:t xml:space="preserve"> Project Number</w:t>
      </w:r>
      <w:r w:rsidRPr="004B63DD">
        <w:rPr>
          <w:rFonts w:ascii="Arial" w:hAnsi="Arial" w:cs="Arial"/>
        </w:rPr>
        <w:t>.</w:t>
      </w:r>
    </w:p>
    <w:p w14:paraId="4E781F0D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 xml:space="preserve">Name] </w:t>
      </w:r>
      <w:r w:rsidRPr="004B63DD">
        <w:rPr>
          <w:rFonts w:ascii="Arial" w:hAnsi="Arial" w:cs="Arial"/>
        </w:rPr>
        <w:t xml:space="preserve">– </w:t>
      </w:r>
      <w:r w:rsidRPr="004B63DD">
        <w:rPr>
          <w:rFonts w:ascii="Arial" w:hAnsi="Arial" w:cs="Arial"/>
          <w:color w:val="CC0000"/>
        </w:rPr>
        <w:t>Speech Title</w:t>
      </w:r>
      <w:r w:rsidRPr="004B63DD">
        <w:rPr>
          <w:rFonts w:ascii="Arial" w:hAnsi="Arial" w:cs="Arial"/>
        </w:rPr>
        <w:t>,</w:t>
      </w:r>
      <w:r w:rsidRPr="004B63DD">
        <w:rPr>
          <w:rFonts w:ascii="Arial" w:hAnsi="Arial" w:cs="Arial"/>
          <w:color w:val="CC0000"/>
        </w:rPr>
        <w:t xml:space="preserve"> Project Number</w:t>
      </w:r>
      <w:r w:rsidRPr="004B63DD">
        <w:rPr>
          <w:rFonts w:ascii="Arial" w:hAnsi="Arial" w:cs="Arial"/>
        </w:rPr>
        <w:t>.</w:t>
      </w:r>
    </w:p>
    <w:p w14:paraId="714C0FB5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 xml:space="preserve"> – </w:t>
      </w:r>
      <w:r w:rsidRPr="004B63DD">
        <w:rPr>
          <w:rFonts w:ascii="Arial" w:hAnsi="Arial" w:cs="Arial"/>
          <w:color w:val="CC0000"/>
        </w:rPr>
        <w:t>Speech Title</w:t>
      </w:r>
      <w:r w:rsidRPr="004B63DD">
        <w:rPr>
          <w:rFonts w:ascii="Arial" w:hAnsi="Arial" w:cs="Arial"/>
        </w:rPr>
        <w:t>,</w:t>
      </w:r>
      <w:r w:rsidRPr="004B63DD">
        <w:rPr>
          <w:rFonts w:ascii="Arial" w:hAnsi="Arial" w:cs="Arial"/>
          <w:color w:val="CC0000"/>
        </w:rPr>
        <w:t xml:space="preserve"> Project Number</w:t>
      </w:r>
      <w:r w:rsidRPr="004B63DD">
        <w:rPr>
          <w:rFonts w:ascii="Arial" w:hAnsi="Arial" w:cs="Arial"/>
        </w:rPr>
        <w:t>.</w:t>
      </w:r>
    </w:p>
    <w:p w14:paraId="0E0398BB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3B06E8B8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Table Topics</w:t>
      </w:r>
      <w:r w:rsidRPr="004B63DD">
        <w:rPr>
          <w:rFonts w:ascii="Arial" w:hAnsi="Arial" w:cs="Arial"/>
          <w:vertAlign w:val="superscript"/>
        </w:rPr>
        <w:t>®</w:t>
      </w:r>
      <w:r w:rsidRPr="004B63DD">
        <w:rPr>
          <w:rFonts w:ascii="Arial" w:hAnsi="Arial" w:cs="Arial"/>
        </w:rPr>
        <w:t xml:space="preserve"> questions were presented:</w:t>
      </w:r>
    </w:p>
    <w:p w14:paraId="131AA9D2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00F1A201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</w:t>
      </w:r>
      <w:r w:rsidRPr="004B63DD">
        <w:rPr>
          <w:rFonts w:ascii="Arial" w:hAnsi="Arial" w:cs="Arial"/>
          <w:color w:val="CC0000"/>
        </w:rPr>
        <w:t>ember Name]</w:t>
      </w:r>
      <w:r w:rsidRPr="004B63DD">
        <w:rPr>
          <w:rFonts w:ascii="Arial" w:hAnsi="Arial" w:cs="Arial"/>
        </w:rPr>
        <w:t xml:space="preserve"> answered the question, “</w:t>
      </w:r>
      <w:r w:rsidRPr="004B63DD">
        <w:rPr>
          <w:rFonts w:ascii="Arial" w:hAnsi="Arial" w:cs="Arial"/>
          <w:color w:val="CC0000"/>
        </w:rPr>
        <w:t>Question</w:t>
      </w:r>
      <w:r w:rsidRPr="004B63DD">
        <w:rPr>
          <w:rFonts w:ascii="Arial" w:hAnsi="Arial" w:cs="Arial"/>
        </w:rPr>
        <w:t>?”</w:t>
      </w:r>
    </w:p>
    <w:p w14:paraId="50E0A321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 xml:space="preserve">Name] </w:t>
      </w:r>
      <w:r w:rsidRPr="004B63DD">
        <w:rPr>
          <w:rFonts w:ascii="Arial" w:hAnsi="Arial" w:cs="Arial"/>
        </w:rPr>
        <w:t>answered the question, “</w:t>
      </w:r>
      <w:r w:rsidRPr="004B63DD">
        <w:rPr>
          <w:rFonts w:ascii="Arial" w:hAnsi="Arial" w:cs="Arial"/>
          <w:color w:val="CC0000"/>
        </w:rPr>
        <w:t>Question</w:t>
      </w:r>
      <w:r w:rsidRPr="004B63DD">
        <w:rPr>
          <w:rFonts w:ascii="Arial" w:hAnsi="Arial" w:cs="Arial"/>
        </w:rPr>
        <w:t>?”</w:t>
      </w:r>
    </w:p>
    <w:p w14:paraId="54DF0D9E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[Mem</w:t>
      </w:r>
      <w:r w:rsidRPr="004B63DD">
        <w:rPr>
          <w:rFonts w:ascii="Arial" w:hAnsi="Arial" w:cs="Arial"/>
          <w:color w:val="CC0000"/>
        </w:rPr>
        <w:t>ber Name]</w:t>
      </w:r>
      <w:r w:rsidRPr="004B63DD">
        <w:rPr>
          <w:rFonts w:ascii="Arial" w:hAnsi="Arial" w:cs="Arial"/>
        </w:rPr>
        <w:t xml:space="preserve"> answered the question, “</w:t>
      </w:r>
      <w:r w:rsidRPr="004B63DD">
        <w:rPr>
          <w:rFonts w:ascii="Arial" w:hAnsi="Arial" w:cs="Arial"/>
          <w:color w:val="CC0000"/>
        </w:rPr>
        <w:t>Question</w:t>
      </w:r>
      <w:r w:rsidRPr="004B63DD">
        <w:rPr>
          <w:rFonts w:ascii="Arial" w:hAnsi="Arial" w:cs="Arial"/>
        </w:rPr>
        <w:t>?”</w:t>
      </w:r>
    </w:p>
    <w:p w14:paraId="0C1A4988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6783A5CB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Evaluations were presented:</w:t>
      </w:r>
    </w:p>
    <w:p w14:paraId="407C5036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7C1DFDEE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[Me</w:t>
      </w:r>
      <w:r w:rsidRPr="004B63DD">
        <w:rPr>
          <w:rFonts w:ascii="Arial" w:hAnsi="Arial" w:cs="Arial"/>
          <w:color w:val="CC0000"/>
        </w:rPr>
        <w:t>mber Name]</w:t>
      </w:r>
      <w:r w:rsidRPr="004B63DD">
        <w:rPr>
          <w:rFonts w:ascii="Arial" w:hAnsi="Arial" w:cs="Arial"/>
        </w:rPr>
        <w:t xml:space="preserve"> evaluated the speech from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25A39D42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[Mem</w:t>
      </w:r>
      <w:r w:rsidRPr="004B63DD">
        <w:rPr>
          <w:rFonts w:ascii="Arial" w:hAnsi="Arial" w:cs="Arial"/>
          <w:color w:val="CC0000"/>
        </w:rPr>
        <w:t>ber Name]</w:t>
      </w:r>
      <w:r w:rsidRPr="004B63DD">
        <w:rPr>
          <w:rFonts w:ascii="Arial" w:hAnsi="Arial" w:cs="Arial"/>
        </w:rPr>
        <w:t xml:space="preserve"> evaluated the speech from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  <w:r w:rsidRPr="004B63DD">
        <w:rPr>
          <w:rFonts w:ascii="Arial" w:hAnsi="Arial" w:cs="Arial"/>
          <w:color w:val="FF0000"/>
        </w:rPr>
        <w:t xml:space="preserve"> </w:t>
      </w:r>
    </w:p>
    <w:p w14:paraId="10D4A1F4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[Me</w:t>
      </w:r>
      <w:r w:rsidRPr="004B63DD">
        <w:rPr>
          <w:rFonts w:ascii="Arial" w:hAnsi="Arial" w:cs="Arial"/>
          <w:color w:val="CC0000"/>
        </w:rPr>
        <w:t>mber Name]</w:t>
      </w:r>
      <w:r w:rsidRPr="004B63DD">
        <w:rPr>
          <w:rFonts w:ascii="Arial" w:hAnsi="Arial" w:cs="Arial"/>
        </w:rPr>
        <w:t xml:space="preserve"> evaluated the speech from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4855D13A" w14:textId="77777777" w:rsidR="00DB278C" w:rsidRPr="0079413B" w:rsidRDefault="00DB278C" w:rsidP="00DB278C">
      <w:pPr>
        <w:spacing w:line="276" w:lineRule="auto"/>
        <w:rPr>
          <w:rFonts w:ascii="Arial" w:hAnsi="Arial" w:cs="Arial"/>
        </w:rPr>
      </w:pPr>
    </w:p>
    <w:p w14:paraId="1F4871C4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Reports from members with meeting roles were provided:</w:t>
      </w:r>
    </w:p>
    <w:p w14:paraId="394141EC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78ACCC9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Timer: </w:t>
      </w:r>
      <w:r w:rsidRPr="004B63DD">
        <w:rPr>
          <w:rFonts w:ascii="Arial" w:hAnsi="Arial" w:cs="Arial"/>
          <w:color w:val="CC0000"/>
        </w:rPr>
        <w:t>Key comments</w:t>
      </w:r>
      <w:r w:rsidRPr="004B63DD">
        <w:rPr>
          <w:rFonts w:ascii="Arial" w:hAnsi="Arial" w:cs="Arial"/>
        </w:rPr>
        <w:t>.</w:t>
      </w:r>
    </w:p>
    <w:p w14:paraId="42DEEA86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Ah-counter: </w:t>
      </w:r>
      <w:r w:rsidRPr="004B63DD">
        <w:rPr>
          <w:rFonts w:ascii="Arial" w:hAnsi="Arial" w:cs="Arial"/>
          <w:color w:val="CC0000"/>
        </w:rPr>
        <w:t>Key comments</w:t>
      </w:r>
      <w:r w:rsidRPr="004B63DD">
        <w:rPr>
          <w:rFonts w:ascii="Arial" w:hAnsi="Arial" w:cs="Arial"/>
        </w:rPr>
        <w:t>.</w:t>
      </w:r>
    </w:p>
    <w:p w14:paraId="7CD7F6A9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Grammarian: </w:t>
      </w:r>
      <w:r w:rsidRPr="004B63DD">
        <w:rPr>
          <w:rFonts w:ascii="Arial" w:hAnsi="Arial" w:cs="Arial"/>
          <w:color w:val="CC0000"/>
        </w:rPr>
        <w:t>Key comments</w:t>
      </w:r>
      <w:r w:rsidRPr="004B63DD">
        <w:rPr>
          <w:rFonts w:ascii="Arial" w:hAnsi="Arial" w:cs="Arial"/>
        </w:rPr>
        <w:t>.</w:t>
      </w:r>
    </w:p>
    <w:p w14:paraId="041EA563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General Evaluator: </w:t>
      </w:r>
      <w:r w:rsidRPr="004B63DD">
        <w:rPr>
          <w:rFonts w:ascii="Arial" w:hAnsi="Arial" w:cs="Arial"/>
          <w:color w:val="CC0000"/>
        </w:rPr>
        <w:t>Key comments</w:t>
      </w:r>
      <w:r w:rsidRPr="004B63DD">
        <w:rPr>
          <w:rFonts w:ascii="Arial" w:hAnsi="Arial" w:cs="Arial"/>
        </w:rPr>
        <w:t>.</w:t>
      </w:r>
    </w:p>
    <w:p w14:paraId="26BB8156" w14:textId="77777777" w:rsidR="00DB278C" w:rsidRPr="002D67B1" w:rsidRDefault="00DB278C" w:rsidP="00DB278C">
      <w:pPr>
        <w:spacing w:line="276" w:lineRule="auto"/>
        <w:rPr>
          <w:rFonts w:ascii="Arial" w:hAnsi="Arial" w:cs="Arial"/>
        </w:rPr>
      </w:pPr>
    </w:p>
    <w:p w14:paraId="025D86D4" w14:textId="77777777" w:rsidR="00DB278C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590A2A89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760EBA76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Club awards were presented:</w:t>
      </w:r>
    </w:p>
    <w:p w14:paraId="2E1438E7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58D7CF75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Best Evaluator:</w:t>
      </w:r>
      <w:r w:rsidRPr="00A85E7C">
        <w:rPr>
          <w:rFonts w:ascii="Arial" w:hAnsi="Arial" w:cs="Arial"/>
          <w:color w:val="C00000"/>
        </w:rPr>
        <w:t xml:space="preserve"> [Mem</w:t>
      </w:r>
      <w:r w:rsidRPr="004B63DD">
        <w:rPr>
          <w:rFonts w:ascii="Arial" w:hAnsi="Arial" w:cs="Arial"/>
          <w:color w:val="CC0000"/>
        </w:rPr>
        <w:t>ber Name]</w:t>
      </w:r>
      <w:r w:rsidRPr="004B63DD">
        <w:rPr>
          <w:rFonts w:ascii="Arial" w:hAnsi="Arial" w:cs="Arial"/>
        </w:rPr>
        <w:t>.</w:t>
      </w:r>
    </w:p>
    <w:p w14:paraId="6A3E97AA" w14:textId="77777777" w:rsidR="00DB278C" w:rsidRPr="004B63DD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Best Table Topics: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7E4D3EA1" w14:textId="77777777" w:rsidR="00DB278C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Best Speaker: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74689993" w14:textId="77777777" w:rsidR="00DB278C" w:rsidRPr="0079413B" w:rsidRDefault="00DB278C" w:rsidP="00DB278C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2D67B1">
        <w:rPr>
          <w:rFonts w:ascii="Arial" w:hAnsi="Arial" w:cs="Arial"/>
          <w:color w:val="C00000"/>
        </w:rPr>
        <w:t>Club Specific Awards</w:t>
      </w:r>
      <w:r w:rsidRPr="002D67B1">
        <w:rPr>
          <w:rFonts w:ascii="Arial" w:hAnsi="Arial" w:cs="Arial"/>
          <w:color w:val="000000" w:themeColor="text1"/>
        </w:rPr>
        <w:t>:</w:t>
      </w:r>
      <w:r w:rsidRPr="002D67B1">
        <w:rPr>
          <w:rFonts w:ascii="Arial" w:hAnsi="Arial" w:cs="Arial"/>
          <w:color w:val="C00000"/>
        </w:rPr>
        <w:t xml:space="preserve"> </w:t>
      </w: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>.</w:t>
      </w:r>
    </w:p>
    <w:p w14:paraId="6BD89C9A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6FFCB80E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Reports from club officers and committees were provided:</w:t>
      </w:r>
    </w:p>
    <w:p w14:paraId="4D2DD185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71CBAC76" w14:textId="77777777" w:rsidR="00DB278C" w:rsidRPr="004B63DD" w:rsidRDefault="00DB278C" w:rsidP="00DB278C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Officers</w:t>
      </w:r>
    </w:p>
    <w:p w14:paraId="2DA42035" w14:textId="77777777" w:rsidR="00DB278C" w:rsidRPr="004B63DD" w:rsidRDefault="00DB278C" w:rsidP="00DB278C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Standing committees</w:t>
      </w:r>
    </w:p>
    <w:p w14:paraId="0C74561E" w14:textId="77777777" w:rsidR="00DB278C" w:rsidRPr="004B63DD" w:rsidRDefault="00DB278C" w:rsidP="00DB278C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Special committees</w:t>
      </w:r>
    </w:p>
    <w:p w14:paraId="66186D9A" w14:textId="77777777" w:rsidR="00DB278C" w:rsidRPr="004B63DD" w:rsidRDefault="00DB278C" w:rsidP="00DB278C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52318955" w14:textId="77777777" w:rsidR="00DB278C" w:rsidRPr="004B63DD" w:rsidRDefault="00DB278C" w:rsidP="00DB278C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Unfinished and new items of club business were discussed from the floor:</w:t>
      </w:r>
    </w:p>
    <w:p w14:paraId="516E5A4B" w14:textId="77777777" w:rsidR="00DB278C" w:rsidRPr="004B63DD" w:rsidRDefault="00DB278C" w:rsidP="00DB278C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18AD5FA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>[M</w:t>
      </w:r>
      <w:r w:rsidRPr="004B63DD">
        <w:rPr>
          <w:rFonts w:ascii="Arial" w:hAnsi="Arial" w:cs="Arial"/>
          <w:color w:val="CC0000"/>
        </w:rPr>
        <w:t>ember Name]</w:t>
      </w:r>
      <w:r w:rsidRPr="004B63DD">
        <w:rPr>
          <w:rFonts w:ascii="Arial" w:hAnsi="Arial" w:cs="Arial"/>
        </w:rPr>
        <w:t xml:space="preserve"> moved that “</w:t>
      </w:r>
      <w:r w:rsidRPr="004B63DD">
        <w:rPr>
          <w:rFonts w:ascii="Arial" w:hAnsi="Arial" w:cs="Arial"/>
          <w:color w:val="CC0000"/>
        </w:rPr>
        <w:t>exact words after amendments</w:t>
      </w:r>
      <w:r w:rsidRPr="004B63DD">
        <w:rPr>
          <w:rFonts w:ascii="Arial" w:hAnsi="Arial" w:cs="Arial"/>
        </w:rPr>
        <w:t>.” The motion was adopted.</w:t>
      </w:r>
    </w:p>
    <w:p w14:paraId="163F8C6C" w14:textId="77777777" w:rsidR="00DB278C" w:rsidRPr="004B63DD" w:rsidRDefault="00DB278C" w:rsidP="00DB278C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85E7C">
        <w:rPr>
          <w:rFonts w:ascii="Arial" w:hAnsi="Arial" w:cs="Arial"/>
          <w:color w:val="C00000"/>
        </w:rPr>
        <w:t xml:space="preserve">[Member </w:t>
      </w:r>
      <w:r w:rsidRPr="004B63DD">
        <w:rPr>
          <w:rFonts w:ascii="Arial" w:hAnsi="Arial" w:cs="Arial"/>
          <w:color w:val="CC0000"/>
        </w:rPr>
        <w:t>Name]</w:t>
      </w:r>
      <w:r w:rsidRPr="004B63DD">
        <w:rPr>
          <w:rFonts w:ascii="Arial" w:hAnsi="Arial" w:cs="Arial"/>
        </w:rPr>
        <w:t xml:space="preserve"> moved that “</w:t>
      </w:r>
      <w:r w:rsidRPr="004B63DD">
        <w:rPr>
          <w:rFonts w:ascii="Arial" w:hAnsi="Arial" w:cs="Arial"/>
          <w:color w:val="CC0000"/>
        </w:rPr>
        <w:t>exact words after amendments</w:t>
      </w:r>
      <w:r w:rsidRPr="004B63DD">
        <w:rPr>
          <w:rFonts w:ascii="Arial" w:hAnsi="Arial" w:cs="Arial"/>
        </w:rPr>
        <w:t>.” The motion was lost.</w:t>
      </w:r>
    </w:p>
    <w:p w14:paraId="1EFAD258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17643BE9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 xml:space="preserve">Meeting adjourned at </w:t>
      </w:r>
      <w:r w:rsidRPr="00A85E7C">
        <w:rPr>
          <w:rFonts w:ascii="Arial" w:hAnsi="Arial" w:cs="Arial"/>
          <w:color w:val="C00000"/>
          <w:sz w:val="22"/>
          <w:szCs w:val="22"/>
        </w:rPr>
        <w:t>[Time</w:t>
      </w:r>
      <w:r w:rsidRPr="004B63DD">
        <w:rPr>
          <w:rFonts w:ascii="Arial" w:hAnsi="Arial" w:cs="Arial"/>
          <w:color w:val="CC0000"/>
          <w:sz w:val="22"/>
          <w:szCs w:val="22"/>
        </w:rPr>
        <w:t>]</w:t>
      </w:r>
      <w:r w:rsidRPr="004B63DD">
        <w:rPr>
          <w:rFonts w:ascii="Arial" w:hAnsi="Arial" w:cs="Arial"/>
          <w:sz w:val="22"/>
          <w:szCs w:val="22"/>
        </w:rPr>
        <w:t>.</w:t>
      </w:r>
    </w:p>
    <w:p w14:paraId="7B5B071F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6E2D3A47" w14:textId="77777777" w:rsidR="00DB278C" w:rsidRPr="004B63DD" w:rsidRDefault="00DB278C" w:rsidP="00DB278C">
      <w:pPr>
        <w:spacing w:line="276" w:lineRule="auto"/>
        <w:rPr>
          <w:rFonts w:ascii="Arial" w:hAnsi="Arial" w:cs="Arial"/>
          <w:sz w:val="22"/>
          <w:szCs w:val="22"/>
        </w:rPr>
      </w:pPr>
    </w:p>
    <w:p w14:paraId="5821A61C" w14:textId="77777777" w:rsidR="00DB278C" w:rsidRPr="004B63DD" w:rsidRDefault="00DB278C" w:rsidP="00DB278C">
      <w:pPr>
        <w:pStyle w:val="ListParagraph"/>
        <w:spacing w:line="276" w:lineRule="auto"/>
        <w:ind w:left="2880"/>
        <w:rPr>
          <w:rFonts w:ascii="Arial" w:hAnsi="Arial" w:cs="Arial"/>
        </w:rPr>
      </w:pPr>
      <w:r w:rsidRPr="004B63DD">
        <w:rPr>
          <w:rFonts w:ascii="Arial" w:hAnsi="Arial" w:cs="Arial"/>
        </w:rPr>
        <w:t>_________________________</w:t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  <w:t>_________________________</w:t>
      </w:r>
    </w:p>
    <w:p w14:paraId="1DEE64CE" w14:textId="77777777" w:rsidR="00DB278C" w:rsidRPr="004B63DD" w:rsidRDefault="00DB278C" w:rsidP="00DB278C">
      <w:pPr>
        <w:pStyle w:val="ListParagraph"/>
        <w:spacing w:line="276" w:lineRule="auto"/>
        <w:ind w:left="2880"/>
        <w:rPr>
          <w:rFonts w:ascii="Arial" w:hAnsi="Arial" w:cs="Arial"/>
        </w:rPr>
      </w:pPr>
      <w:r w:rsidRPr="004B63DD">
        <w:rPr>
          <w:rFonts w:ascii="Arial" w:hAnsi="Arial" w:cs="Arial"/>
        </w:rPr>
        <w:t>President</w:t>
      </w:r>
      <w:r w:rsidRPr="004B63D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4B63DD">
        <w:rPr>
          <w:rFonts w:ascii="Arial" w:hAnsi="Arial" w:cs="Arial"/>
        </w:rPr>
        <w:t>Date</w:t>
      </w:r>
    </w:p>
    <w:p w14:paraId="5D9DE423" w14:textId="77777777" w:rsidR="00DB278C" w:rsidRPr="004B63DD" w:rsidRDefault="00DB278C" w:rsidP="00DB278C">
      <w:pPr>
        <w:pStyle w:val="ListParagraph"/>
        <w:spacing w:line="276" w:lineRule="auto"/>
        <w:ind w:left="2880" w:firstLine="720"/>
        <w:rPr>
          <w:rFonts w:ascii="Arial" w:hAnsi="Arial" w:cs="Arial"/>
        </w:rPr>
      </w:pPr>
    </w:p>
    <w:p w14:paraId="0D46007D" w14:textId="77777777" w:rsidR="00DB278C" w:rsidRPr="004B63DD" w:rsidRDefault="00DB278C" w:rsidP="00DB278C">
      <w:pPr>
        <w:pStyle w:val="ListParagraph"/>
        <w:spacing w:line="276" w:lineRule="auto"/>
        <w:ind w:left="2880"/>
        <w:rPr>
          <w:rFonts w:ascii="Arial" w:hAnsi="Arial" w:cs="Arial"/>
        </w:rPr>
      </w:pPr>
    </w:p>
    <w:p w14:paraId="518D72DB" w14:textId="77777777" w:rsidR="00DB278C" w:rsidRPr="004B63DD" w:rsidRDefault="00DB278C" w:rsidP="00DB278C">
      <w:pPr>
        <w:pStyle w:val="ListParagraph"/>
        <w:spacing w:line="276" w:lineRule="auto"/>
        <w:ind w:left="2880"/>
        <w:rPr>
          <w:rFonts w:ascii="Arial" w:hAnsi="Arial" w:cs="Arial"/>
        </w:rPr>
      </w:pPr>
      <w:r w:rsidRPr="004B63DD">
        <w:rPr>
          <w:rFonts w:ascii="Arial" w:hAnsi="Arial" w:cs="Arial"/>
        </w:rPr>
        <w:t>_________________________</w:t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  <w:t>_________________________</w:t>
      </w:r>
    </w:p>
    <w:p w14:paraId="3A7C2548" w14:textId="77777777" w:rsidR="00DB278C" w:rsidRPr="004B63DD" w:rsidRDefault="00DB278C" w:rsidP="00DB278C">
      <w:pPr>
        <w:pStyle w:val="ListParagraph"/>
        <w:spacing w:line="276" w:lineRule="auto"/>
        <w:ind w:left="2880"/>
        <w:rPr>
          <w:rFonts w:ascii="Arial" w:hAnsi="Arial" w:cs="Arial"/>
        </w:rPr>
      </w:pPr>
      <w:r w:rsidRPr="004B63DD">
        <w:rPr>
          <w:rFonts w:ascii="Arial" w:hAnsi="Arial" w:cs="Arial"/>
        </w:rPr>
        <w:t>Secretary</w:t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  <w:t>Date</w:t>
      </w:r>
    </w:p>
    <w:p w14:paraId="47AF204F" w14:textId="77777777" w:rsidR="00DB278C" w:rsidRPr="004B63DD" w:rsidRDefault="00DB278C" w:rsidP="00DB278C">
      <w:pPr>
        <w:rPr>
          <w:rFonts w:ascii="Arial" w:eastAsia="Times New Roman" w:hAnsi="Arial" w:cs="Arial"/>
          <w:sz w:val="22"/>
          <w:szCs w:val="22"/>
        </w:rPr>
      </w:pPr>
    </w:p>
    <w:p w14:paraId="247758C8" w14:textId="77777777" w:rsidR="00DB278C" w:rsidRPr="004B63DD" w:rsidRDefault="00DB278C" w:rsidP="00DB278C">
      <w:pPr>
        <w:rPr>
          <w:rFonts w:ascii="Arial" w:eastAsia="Times New Roman" w:hAnsi="Arial" w:cs="Arial"/>
          <w:sz w:val="22"/>
          <w:szCs w:val="22"/>
        </w:rPr>
      </w:pPr>
    </w:p>
    <w:p w14:paraId="1195C195" w14:textId="77777777" w:rsidR="00DB278C" w:rsidRPr="004B63DD" w:rsidRDefault="00DB278C" w:rsidP="00DB278C">
      <w:pPr>
        <w:rPr>
          <w:rFonts w:ascii="Arial" w:eastAsia="Times New Roman" w:hAnsi="Arial" w:cs="Arial"/>
          <w:sz w:val="22"/>
          <w:szCs w:val="22"/>
        </w:rPr>
      </w:pPr>
    </w:p>
    <w:p w14:paraId="39302B33" w14:textId="77777777" w:rsidR="00DB278C" w:rsidRPr="007E086F" w:rsidRDefault="00DB278C" w:rsidP="00DB278C">
      <w:pPr>
        <w:tabs>
          <w:tab w:val="left" w:pos="1736"/>
        </w:tabs>
        <w:rPr>
          <w:rFonts w:ascii="Arial" w:eastAsia="Times New Roman" w:hAnsi="Arial" w:cs="Arial"/>
          <w:sz w:val="22"/>
          <w:szCs w:val="22"/>
        </w:rPr>
      </w:pPr>
    </w:p>
    <w:p w14:paraId="07F6149A" w14:textId="77777777" w:rsidR="00DB278C" w:rsidRPr="0079413B" w:rsidRDefault="00DB278C" w:rsidP="00DB278C"/>
    <w:p w14:paraId="06811FF5" w14:textId="77777777" w:rsidR="008F0E6D" w:rsidRPr="00DB278C" w:rsidRDefault="008F0E6D" w:rsidP="00DB278C"/>
    <w:sectPr w:rsidR="008F0E6D" w:rsidRPr="00DB278C" w:rsidSect="009421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45267" w14:textId="77777777" w:rsidR="00887A8D" w:rsidRDefault="00887A8D">
      <w:r>
        <w:separator/>
      </w:r>
    </w:p>
  </w:endnote>
  <w:endnote w:type="continuationSeparator" w:id="0">
    <w:p w14:paraId="524EB260" w14:textId="77777777" w:rsidR="00887A8D" w:rsidRDefault="0088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45543" w14:textId="77777777" w:rsidR="00175389" w:rsidRPr="009278B1" w:rsidRDefault="009278B1" w:rsidP="009278B1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[Club address]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>
      <w:rPr>
        <w:rFonts w:ascii="Arial" w:hAnsi="Arial" w:cs="Myriad Pro"/>
        <w:color w:val="000000" w:themeColor="text1"/>
        <w:sz w:val="20"/>
        <w:szCs w:val="20"/>
      </w:rPr>
      <w:t>[City, state, zip]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 xml:space="preserve">Phone: </w:t>
    </w:r>
    <w:r>
      <w:rPr>
        <w:rFonts w:ascii="Arial" w:hAnsi="Arial" w:cs="Myriad Pro"/>
        <w:color w:val="000000" w:themeColor="text1"/>
        <w:sz w:val="20"/>
        <w:szCs w:val="20"/>
      </w:rPr>
      <w:t>[000-000-0000]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AA2A9" w14:textId="77777777" w:rsidR="008F0E6D" w:rsidRPr="009278B1" w:rsidRDefault="009278B1" w:rsidP="009278B1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[Club address]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>
      <w:rPr>
        <w:rFonts w:ascii="Arial" w:hAnsi="Arial" w:cs="Myriad Pro"/>
        <w:color w:val="000000" w:themeColor="text1"/>
        <w:sz w:val="20"/>
        <w:szCs w:val="20"/>
      </w:rPr>
      <w:t>[City, state, zip]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 xml:space="preserve">Phone: </w:t>
    </w:r>
    <w:r>
      <w:rPr>
        <w:rFonts w:ascii="Arial" w:hAnsi="Arial" w:cs="Myriad Pro"/>
        <w:color w:val="000000" w:themeColor="text1"/>
        <w:sz w:val="20"/>
        <w:szCs w:val="20"/>
      </w:rPr>
      <w:t>[000-000-0000]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145A6" w14:textId="77777777" w:rsidR="00887A8D" w:rsidRDefault="00887A8D">
      <w:r>
        <w:separator/>
      </w:r>
    </w:p>
  </w:footnote>
  <w:footnote w:type="continuationSeparator" w:id="0">
    <w:p w14:paraId="2C64A1CE" w14:textId="77777777" w:rsidR="00887A8D" w:rsidRDefault="00887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DE2AB" w14:textId="77777777" w:rsidR="00FB7CF6" w:rsidRDefault="00887A8D">
    <w:pPr>
      <w:pStyle w:val="Header"/>
    </w:pPr>
    <w:r>
      <w:rPr>
        <w:noProof/>
      </w:rPr>
      <w:pict w14:anchorId="53ED4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2049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146F7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FB20F" w14:textId="77777777" w:rsidR="00FB7CF6" w:rsidRDefault="008F0E6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C87AEC" wp14:editId="36209FFA">
          <wp:simplePos x="0" y="0"/>
          <wp:positionH relativeFrom="column">
            <wp:posOffset>-470535</wp:posOffset>
          </wp:positionH>
          <wp:positionV relativeFrom="paragraph">
            <wp:posOffset>-182768</wp:posOffset>
          </wp:positionV>
          <wp:extent cx="7543800" cy="10670943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Nav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0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AAF"/>
    <w:multiLevelType w:val="hybridMultilevel"/>
    <w:tmpl w:val="1FA6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817"/>
    <w:multiLevelType w:val="hybridMultilevel"/>
    <w:tmpl w:val="2454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F772DE"/>
    <w:multiLevelType w:val="hybridMultilevel"/>
    <w:tmpl w:val="1B7CC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A584D"/>
    <w:multiLevelType w:val="hybridMultilevel"/>
    <w:tmpl w:val="33FCD6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E9"/>
    <w:rsid w:val="000D694C"/>
    <w:rsid w:val="001649C0"/>
    <w:rsid w:val="00175389"/>
    <w:rsid w:val="001F2D08"/>
    <w:rsid w:val="0023536C"/>
    <w:rsid w:val="0028193A"/>
    <w:rsid w:val="003D596F"/>
    <w:rsid w:val="003F0443"/>
    <w:rsid w:val="004809E9"/>
    <w:rsid w:val="00497F54"/>
    <w:rsid w:val="00531886"/>
    <w:rsid w:val="0054769A"/>
    <w:rsid w:val="00586DCD"/>
    <w:rsid w:val="005C0371"/>
    <w:rsid w:val="005D45EA"/>
    <w:rsid w:val="006A3291"/>
    <w:rsid w:val="00826F0E"/>
    <w:rsid w:val="00874F3C"/>
    <w:rsid w:val="00887A8D"/>
    <w:rsid w:val="008D1F4A"/>
    <w:rsid w:val="008F0E6D"/>
    <w:rsid w:val="009278B1"/>
    <w:rsid w:val="0094214E"/>
    <w:rsid w:val="0098632B"/>
    <w:rsid w:val="009C5C24"/>
    <w:rsid w:val="009C7636"/>
    <w:rsid w:val="00A6073C"/>
    <w:rsid w:val="00A7274A"/>
    <w:rsid w:val="00A85E7C"/>
    <w:rsid w:val="00AD647F"/>
    <w:rsid w:val="00B0304B"/>
    <w:rsid w:val="00B23864"/>
    <w:rsid w:val="00B76B63"/>
    <w:rsid w:val="00B87D41"/>
    <w:rsid w:val="00BB28E7"/>
    <w:rsid w:val="00BE4198"/>
    <w:rsid w:val="00C1795B"/>
    <w:rsid w:val="00C23F8A"/>
    <w:rsid w:val="00C75164"/>
    <w:rsid w:val="00C93D99"/>
    <w:rsid w:val="00CC4255"/>
    <w:rsid w:val="00CE77A4"/>
    <w:rsid w:val="00D36713"/>
    <w:rsid w:val="00D813B6"/>
    <w:rsid w:val="00DA6A83"/>
    <w:rsid w:val="00DB278C"/>
    <w:rsid w:val="00E00ED3"/>
    <w:rsid w:val="00E860AD"/>
    <w:rsid w:val="00ED4D52"/>
    <w:rsid w:val="00F2580D"/>
    <w:rsid w:val="00F36432"/>
    <w:rsid w:val="00FA7742"/>
    <w:rsid w:val="00FB7CF6"/>
    <w:rsid w:val="00FD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DCC59A"/>
  <w14:defaultImageDpi w14:val="300"/>
  <w15:chartTrackingRefBased/>
  <w15:docId w15:val="{EB3D6639-13CB-41C7-B59D-A8DC78A9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6432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AppData\Local\Temp\Club_Meeting_Minutes__TI__Sample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279F51-97C5-BD48-946F-94EB509FE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Club_Meeting_Minutes__TI__Sample_1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2121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Marie Silhavy</dc:creator>
  <cp:keywords/>
  <cp:lastModifiedBy>Jessica Marie Silhavy</cp:lastModifiedBy>
  <cp:revision>1</cp:revision>
  <cp:lastPrinted>2019-10-11T20:23:00Z</cp:lastPrinted>
  <dcterms:created xsi:type="dcterms:W3CDTF">2020-11-18T14:29:00Z</dcterms:created>
  <dcterms:modified xsi:type="dcterms:W3CDTF">2020-11-18T14:29:00Z</dcterms:modified>
</cp:coreProperties>
</file>